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B25F6" w14:textId="6600D3A4" w:rsidR="00C6554A" w:rsidRPr="008B5277" w:rsidRDefault="00B61FE6" w:rsidP="00C6554A">
      <w:pPr>
        <w:pStyle w:val="Photo"/>
      </w:pPr>
      <w:bookmarkStart w:id="0" w:name="_Toc321147149"/>
      <w:bookmarkStart w:id="1" w:name="_Toc318188227"/>
      <w:bookmarkStart w:id="2" w:name="_Toc318188327"/>
      <w:bookmarkStart w:id="3" w:name="_Toc318189312"/>
      <w:bookmarkStart w:id="4" w:name="_Toc321147011"/>
      <w:r>
        <w:rPr>
          <w:noProof/>
        </w:rPr>
        <w:drawing>
          <wp:anchor distT="0" distB="0" distL="114300" distR="114300" simplePos="0" relativeHeight="251658240" behindDoc="0" locked="0" layoutInCell="1" allowOverlap="1" wp14:anchorId="1A4B5E78" wp14:editId="28B4CC9D">
            <wp:simplePos x="0" y="0"/>
            <wp:positionH relativeFrom="column">
              <wp:posOffset>38100</wp:posOffset>
            </wp:positionH>
            <wp:positionV relativeFrom="paragraph">
              <wp:posOffset>38100</wp:posOffset>
            </wp:positionV>
            <wp:extent cx="5486400" cy="3069590"/>
            <wp:effectExtent l="0" t="0" r="0" b="0"/>
            <wp:wrapSquare wrapText="bothSides"/>
            <wp:docPr id="1" name="Picture 1" descr="What Does a Chemist Do? | New Scienti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a Chemist Do? | New Scientist Job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695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266BFC87" w14:textId="4BA05ACB" w:rsidR="00C6554A" w:rsidRPr="003C2B37" w:rsidRDefault="00B61FE6" w:rsidP="00C6554A">
      <w:pPr>
        <w:pStyle w:val="Title"/>
        <w:rPr>
          <w:sz w:val="72"/>
          <w:szCs w:val="24"/>
        </w:rPr>
      </w:pPr>
      <w:r w:rsidRPr="003C2B37">
        <w:rPr>
          <w:sz w:val="72"/>
          <w:szCs w:val="24"/>
        </w:rPr>
        <w:t xml:space="preserve">The Transition to A-Level Chemistry </w:t>
      </w:r>
    </w:p>
    <w:p w14:paraId="17C38D52" w14:textId="0A07B833" w:rsidR="00C6554A" w:rsidRDefault="00B61FE6" w:rsidP="00C6554A">
      <w:pPr>
        <w:pStyle w:val="Subtitle"/>
        <w:rPr>
          <w:sz w:val="48"/>
          <w:szCs w:val="44"/>
        </w:rPr>
      </w:pPr>
      <w:r w:rsidRPr="003C2B37">
        <w:rPr>
          <w:sz w:val="48"/>
          <w:szCs w:val="44"/>
        </w:rPr>
        <w:t>WKGS</w:t>
      </w:r>
    </w:p>
    <w:p w14:paraId="65322F40" w14:textId="10CA5E43" w:rsidR="00E0378B" w:rsidRPr="00D5413C" w:rsidRDefault="00E0378B" w:rsidP="00E0378B">
      <w:pPr>
        <w:pStyle w:val="ContactInfo"/>
      </w:pPr>
      <w:r>
        <w:t>Mr. M Woods / mwoods@wkgs.net</w:t>
      </w:r>
    </w:p>
    <w:p w14:paraId="14D11FC3" w14:textId="3FB49802" w:rsidR="003C2B37" w:rsidRDefault="00160485" w:rsidP="000611DF">
      <w:pPr>
        <w:pStyle w:val="ContactInfo"/>
      </w:pPr>
      <w:r w:rsidRPr="00160485">
        <w:rPr>
          <w:noProof/>
        </w:rPr>
        <w:drawing>
          <wp:inline distT="0" distB="0" distL="0" distR="0" wp14:anchorId="0E384E89" wp14:editId="7C2C62D7">
            <wp:extent cx="1572521" cy="1802059"/>
            <wp:effectExtent l="0" t="0" r="8890" b="8255"/>
            <wp:docPr id="1875736216" name="Picture 1" descr="A picture containing text, logo, font,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36216" name="Picture 1" descr="A picture containing text, logo, font, emblem&#10;&#10;Description automatically generated"/>
                    <pic:cNvPicPr/>
                  </pic:nvPicPr>
                  <pic:blipFill>
                    <a:blip r:embed="rId13"/>
                    <a:stretch>
                      <a:fillRect/>
                    </a:stretch>
                  </pic:blipFill>
                  <pic:spPr>
                    <a:xfrm>
                      <a:off x="0" y="0"/>
                      <a:ext cx="1579969" cy="1810594"/>
                    </a:xfrm>
                    <a:prstGeom prst="rect">
                      <a:avLst/>
                    </a:prstGeom>
                  </pic:spPr>
                </pic:pic>
              </a:graphicData>
            </a:graphic>
          </wp:inline>
        </w:drawing>
      </w:r>
      <w:r w:rsidR="003C2B37">
        <w:t xml:space="preserve"> </w:t>
      </w:r>
      <w:r w:rsidR="00C6554A">
        <w:br w:type="page"/>
      </w:r>
    </w:p>
    <w:p w14:paraId="351639D1" w14:textId="5BD326F1" w:rsidR="00B61FE6" w:rsidRDefault="00B61FE6" w:rsidP="000611DF">
      <w:pPr>
        <w:pStyle w:val="Title"/>
        <w:jc w:val="left"/>
      </w:pPr>
      <w:r>
        <w:lastRenderedPageBreak/>
        <w:t>Introduction</w:t>
      </w:r>
    </w:p>
    <w:p w14:paraId="76BB0C9C" w14:textId="19606A45" w:rsidR="00B61FE6" w:rsidRDefault="00B61FE6" w:rsidP="009E5FE5">
      <w:pPr>
        <w:rPr>
          <w:szCs w:val="24"/>
        </w:rPr>
      </w:pPr>
      <w:r w:rsidRPr="00B61FE6">
        <w:rPr>
          <w:szCs w:val="24"/>
        </w:rPr>
        <w:t xml:space="preserve">Many students find </w:t>
      </w:r>
      <w:r w:rsidR="0057488D">
        <w:rPr>
          <w:szCs w:val="24"/>
        </w:rPr>
        <w:t xml:space="preserve">that </w:t>
      </w:r>
      <w:r w:rsidRPr="00B61FE6">
        <w:rPr>
          <w:szCs w:val="24"/>
        </w:rPr>
        <w:t xml:space="preserve">the transition from GCSE to A-Level Chemistry a </w:t>
      </w:r>
      <w:r>
        <w:rPr>
          <w:szCs w:val="24"/>
        </w:rPr>
        <w:t>challenging</w:t>
      </w:r>
      <w:r w:rsidRPr="00B61FE6">
        <w:rPr>
          <w:szCs w:val="24"/>
        </w:rPr>
        <w:t xml:space="preserve"> one. </w:t>
      </w:r>
      <w:r>
        <w:rPr>
          <w:szCs w:val="24"/>
        </w:rPr>
        <w:t>This booklet aims to make that transition smoother and to give you the best possible start in September.</w:t>
      </w:r>
    </w:p>
    <w:p w14:paraId="209EEE77" w14:textId="5D37BF95" w:rsidR="00B61FE6" w:rsidRDefault="00B61FE6" w:rsidP="009E5FE5">
      <w:pPr>
        <w:rPr>
          <w:szCs w:val="24"/>
        </w:rPr>
      </w:pPr>
      <w:r>
        <w:rPr>
          <w:szCs w:val="24"/>
        </w:rPr>
        <w:t>It is important that you read through all the information carefully. This booklet contains material such as:</w:t>
      </w:r>
    </w:p>
    <w:p w14:paraId="7BE092A9" w14:textId="0DB38F8B" w:rsidR="00B61FE6" w:rsidRDefault="00B61FE6" w:rsidP="009E5FE5">
      <w:pPr>
        <w:pStyle w:val="ListBullet"/>
        <w:rPr>
          <w:szCs w:val="24"/>
        </w:rPr>
      </w:pPr>
      <w:r w:rsidRPr="00B61FE6">
        <w:rPr>
          <w:szCs w:val="24"/>
        </w:rPr>
        <w:t>Course information</w:t>
      </w:r>
    </w:p>
    <w:p w14:paraId="3C96896F" w14:textId="43CE27BB" w:rsidR="00FD12FF" w:rsidRPr="00FD12FF" w:rsidRDefault="00FD12FF" w:rsidP="00FD12FF">
      <w:pPr>
        <w:pStyle w:val="ListBullet"/>
        <w:rPr>
          <w:szCs w:val="24"/>
        </w:rPr>
      </w:pPr>
      <w:r>
        <w:rPr>
          <w:szCs w:val="24"/>
        </w:rPr>
        <w:t>Books recommended to support your learning on the course</w:t>
      </w:r>
    </w:p>
    <w:p w14:paraId="22DC5493" w14:textId="241D401F" w:rsidR="00B61FE6" w:rsidRDefault="00B61FE6" w:rsidP="009E5FE5">
      <w:pPr>
        <w:pStyle w:val="ListBullet"/>
        <w:rPr>
          <w:szCs w:val="24"/>
        </w:rPr>
      </w:pPr>
      <w:r>
        <w:rPr>
          <w:szCs w:val="24"/>
        </w:rPr>
        <w:t>Books recommended for wider reading</w:t>
      </w:r>
    </w:p>
    <w:p w14:paraId="40D19A7E" w14:textId="3A69016F" w:rsidR="003C2B37" w:rsidRDefault="003C2B37" w:rsidP="009E5FE5">
      <w:pPr>
        <w:pStyle w:val="ListBullet"/>
        <w:rPr>
          <w:szCs w:val="24"/>
        </w:rPr>
      </w:pPr>
      <w:r>
        <w:rPr>
          <w:szCs w:val="24"/>
        </w:rPr>
        <w:t>Websites you will find useful throughout the course</w:t>
      </w:r>
    </w:p>
    <w:p w14:paraId="101CECFC" w14:textId="7065FC4D" w:rsidR="00B61FE6" w:rsidRDefault="00B61FE6" w:rsidP="009E5FE5">
      <w:pPr>
        <w:pStyle w:val="ListBullet"/>
        <w:rPr>
          <w:szCs w:val="24"/>
        </w:rPr>
      </w:pPr>
      <w:r>
        <w:rPr>
          <w:szCs w:val="24"/>
        </w:rPr>
        <w:t>Videos that will help to promote a curiosity in the subject</w:t>
      </w:r>
    </w:p>
    <w:p w14:paraId="138D14E7" w14:textId="31A1833F" w:rsidR="00B61FE6" w:rsidRDefault="00B61FE6" w:rsidP="009E5FE5">
      <w:pPr>
        <w:pStyle w:val="ListBullet"/>
        <w:rPr>
          <w:szCs w:val="24"/>
        </w:rPr>
      </w:pPr>
      <w:r>
        <w:rPr>
          <w:szCs w:val="24"/>
        </w:rPr>
        <w:t xml:space="preserve">A </w:t>
      </w:r>
      <w:r w:rsidR="003C2B37">
        <w:rPr>
          <w:szCs w:val="24"/>
        </w:rPr>
        <w:t xml:space="preserve">wide </w:t>
      </w:r>
      <w:r>
        <w:rPr>
          <w:szCs w:val="24"/>
        </w:rPr>
        <w:t>range of activities and resources to ensure</w:t>
      </w:r>
      <w:r w:rsidR="003C2B37">
        <w:rPr>
          <w:szCs w:val="24"/>
        </w:rPr>
        <w:t xml:space="preserve"> that</w:t>
      </w:r>
      <w:r>
        <w:rPr>
          <w:szCs w:val="24"/>
        </w:rPr>
        <w:t xml:space="preserve"> </w:t>
      </w:r>
      <w:r w:rsidR="003C2B37">
        <w:rPr>
          <w:szCs w:val="24"/>
        </w:rPr>
        <w:t>your</w:t>
      </w:r>
      <w:r>
        <w:rPr>
          <w:szCs w:val="24"/>
        </w:rPr>
        <w:t xml:space="preserve"> GCSE knowledge needed for A-Level is secure</w:t>
      </w:r>
    </w:p>
    <w:p w14:paraId="1B046566" w14:textId="77777777" w:rsidR="00275CE0" w:rsidRDefault="00275CE0" w:rsidP="00275CE0">
      <w:pPr>
        <w:pStyle w:val="ListBullet"/>
        <w:numPr>
          <w:ilvl w:val="0"/>
          <w:numId w:val="0"/>
        </w:numPr>
        <w:ind w:left="720" w:hanging="360"/>
        <w:rPr>
          <w:szCs w:val="24"/>
        </w:rPr>
      </w:pPr>
    </w:p>
    <w:p w14:paraId="2F41A7C8" w14:textId="62067C38" w:rsidR="00275CE0" w:rsidRPr="00CF07E3" w:rsidRDefault="00275CE0" w:rsidP="00275CE0">
      <w:pPr>
        <w:rPr>
          <w:b/>
          <w:bCs/>
        </w:rPr>
      </w:pPr>
      <w:r>
        <w:rPr>
          <w:b/>
          <w:bCs/>
        </w:rPr>
        <w:t xml:space="preserve">You will have a short assessment on the tasks in the section of this booklet </w:t>
      </w:r>
      <w:r w:rsidR="0060577E">
        <w:rPr>
          <w:b/>
          <w:bCs/>
        </w:rPr>
        <w:t xml:space="preserve">called ‘Preparation </w:t>
      </w:r>
      <w:r w:rsidR="00DD4B25">
        <w:rPr>
          <w:b/>
          <w:bCs/>
        </w:rPr>
        <w:t xml:space="preserve">for A Level Chemistry’ </w:t>
      </w:r>
      <w:r>
        <w:rPr>
          <w:b/>
          <w:bCs/>
        </w:rPr>
        <w:t>in September.</w:t>
      </w:r>
      <w:r w:rsidR="00DD4B25">
        <w:rPr>
          <w:b/>
          <w:bCs/>
        </w:rPr>
        <w:t xml:space="preserve"> Please ensure that you have attempted this section and self -assessed </w:t>
      </w:r>
    </w:p>
    <w:p w14:paraId="5A3D36BF" w14:textId="07E9CBF2" w:rsidR="003C2B37" w:rsidRPr="00275CE0" w:rsidRDefault="003C2B37" w:rsidP="003C2B37">
      <w:pPr>
        <w:rPr>
          <w:b/>
          <w:bCs/>
        </w:rPr>
      </w:pPr>
    </w:p>
    <w:p w14:paraId="307D1402" w14:textId="497551D7" w:rsidR="003C2B37" w:rsidRDefault="003C2B37" w:rsidP="003C2B37"/>
    <w:p w14:paraId="34D17907" w14:textId="631CC5CD" w:rsidR="003C2B37" w:rsidRDefault="003C2B37" w:rsidP="003C2B37"/>
    <w:p w14:paraId="024479F7" w14:textId="77777777" w:rsidR="00FD12FF" w:rsidRDefault="00FD12FF" w:rsidP="00FD12FF">
      <w:pPr>
        <w:pStyle w:val="Title"/>
      </w:pPr>
    </w:p>
    <w:p w14:paraId="79BF5AEA" w14:textId="77777777" w:rsidR="00FD12FF" w:rsidRDefault="00FD12FF" w:rsidP="00FD12FF">
      <w:pPr>
        <w:pStyle w:val="Title"/>
      </w:pPr>
    </w:p>
    <w:p w14:paraId="506C3FA6" w14:textId="77777777" w:rsidR="00D90C70" w:rsidRDefault="00D90C70" w:rsidP="00FD12FF">
      <w:pPr>
        <w:pStyle w:val="Title"/>
        <w:jc w:val="left"/>
      </w:pPr>
    </w:p>
    <w:p w14:paraId="46EE9CDE" w14:textId="0C426149" w:rsidR="00D90C70" w:rsidRDefault="00D90C70" w:rsidP="00FD12FF">
      <w:pPr>
        <w:pStyle w:val="Title"/>
        <w:jc w:val="left"/>
      </w:pPr>
      <w:r>
        <w:t>Contents</w:t>
      </w:r>
    </w:p>
    <w:p w14:paraId="699AE56A" w14:textId="3A0A82AF" w:rsidR="00D90C70" w:rsidRDefault="00D90C70" w:rsidP="00D90C70">
      <w:pPr>
        <w:pStyle w:val="Heading1"/>
      </w:pPr>
      <w:r>
        <w:t>Course information – Page 3</w:t>
      </w:r>
    </w:p>
    <w:p w14:paraId="1640F9DB" w14:textId="6B5A4B1B" w:rsidR="00D90C70" w:rsidRDefault="00D90C70" w:rsidP="00D90C70">
      <w:pPr>
        <w:pStyle w:val="Heading1"/>
      </w:pPr>
      <w:r>
        <w:t xml:space="preserve">Recommend Resources to Support Your Learning – Page </w:t>
      </w:r>
      <w:r w:rsidR="00CA67DE">
        <w:t>7</w:t>
      </w:r>
    </w:p>
    <w:p w14:paraId="127F5D91" w14:textId="3123DA3E" w:rsidR="00D90C70" w:rsidRDefault="00D90C70" w:rsidP="00D90C70">
      <w:pPr>
        <w:pStyle w:val="Heading1"/>
      </w:pPr>
      <w:r>
        <w:t>Recommended Wider Reading – Page</w:t>
      </w:r>
      <w:r w:rsidR="00CA67DE">
        <w:t xml:space="preserve"> 9</w:t>
      </w:r>
    </w:p>
    <w:p w14:paraId="4A7CE59C" w14:textId="78177862" w:rsidR="00D90C70" w:rsidRDefault="00D90C70" w:rsidP="00D90C70">
      <w:pPr>
        <w:pStyle w:val="Heading1"/>
      </w:pPr>
      <w:r>
        <w:t>Recommended Videos – Page</w:t>
      </w:r>
      <w:r w:rsidR="00CA67DE">
        <w:t xml:space="preserve"> 11</w:t>
      </w:r>
    </w:p>
    <w:p w14:paraId="289B451C" w14:textId="3C0A8141" w:rsidR="00D90C70" w:rsidRDefault="00D90C70" w:rsidP="00D90C70">
      <w:pPr>
        <w:pStyle w:val="Heading1"/>
      </w:pPr>
      <w:r>
        <w:t>Pre</w:t>
      </w:r>
      <w:r w:rsidR="00CA67DE">
        <w:t>paration for A-Level Chemistry – Page 12 - 22</w:t>
      </w:r>
    </w:p>
    <w:p w14:paraId="6E368C8A" w14:textId="3DBA8251" w:rsidR="00CA67DE" w:rsidRPr="00CA67DE" w:rsidRDefault="00CA67DE" w:rsidP="00CA67DE">
      <w:pPr>
        <w:pStyle w:val="Heading2"/>
      </w:pPr>
      <w:r>
        <w:tab/>
        <w:t>Task 1 – Atomic Structure – Page 13</w:t>
      </w:r>
    </w:p>
    <w:p w14:paraId="43851A7F" w14:textId="5C8B1595" w:rsidR="00CA67DE" w:rsidRDefault="00CA67DE" w:rsidP="00CA67DE">
      <w:pPr>
        <w:pStyle w:val="Heading2"/>
      </w:pPr>
      <w:r>
        <w:tab/>
        <w:t>Task 2 – Writing Chemical Formulae – Page 14</w:t>
      </w:r>
    </w:p>
    <w:p w14:paraId="408E8110" w14:textId="33E2C02E" w:rsidR="00CA67DE" w:rsidRDefault="00CA67DE" w:rsidP="00CA67DE">
      <w:pPr>
        <w:pStyle w:val="Heading2"/>
      </w:pPr>
      <w:r>
        <w:tab/>
        <w:t>Task 3 – Chemical Equations – Page 16</w:t>
      </w:r>
    </w:p>
    <w:p w14:paraId="3F93681A" w14:textId="4F5DD378" w:rsidR="00CA67DE" w:rsidRDefault="00CA67DE" w:rsidP="00CA67DE">
      <w:pPr>
        <w:pStyle w:val="Heading2"/>
      </w:pPr>
      <w:r>
        <w:tab/>
        <w:t>Task 4 – Ionic Equations – Page 18</w:t>
      </w:r>
    </w:p>
    <w:p w14:paraId="2158D5A7" w14:textId="6A44AE50" w:rsidR="00CA67DE" w:rsidRDefault="00CA67DE" w:rsidP="00CA67DE">
      <w:pPr>
        <w:pStyle w:val="Heading2"/>
      </w:pPr>
      <w:r>
        <w:tab/>
        <w:t xml:space="preserve">Task 5 – Amount of Substance Calculations – Page 20 </w:t>
      </w:r>
    </w:p>
    <w:p w14:paraId="2AF15494" w14:textId="54F5F6CC" w:rsidR="00CA67DE" w:rsidRDefault="00CA67DE" w:rsidP="00CA67DE">
      <w:pPr>
        <w:pStyle w:val="Heading2"/>
      </w:pPr>
      <w:r>
        <w:tab/>
        <w:t>Task 6 – Structure &amp; Bonding – Page 2</w:t>
      </w:r>
      <w:r w:rsidR="002B3BB4">
        <w:t>2</w:t>
      </w:r>
    </w:p>
    <w:p w14:paraId="0488AA60" w14:textId="42221A9D" w:rsidR="00CA67DE" w:rsidRDefault="00CA67DE" w:rsidP="00CA67DE">
      <w:pPr>
        <w:pStyle w:val="Heading2"/>
      </w:pPr>
      <w:r>
        <w:tab/>
        <w:t>Task 7 – Organic Chemistry – Page 2</w:t>
      </w:r>
      <w:r w:rsidR="002B3BB4">
        <w:t>3</w:t>
      </w:r>
    </w:p>
    <w:p w14:paraId="52286618" w14:textId="5C0B3F27" w:rsidR="00CA67DE" w:rsidRPr="00CA67DE" w:rsidRDefault="00CA67DE" w:rsidP="00CA67DE">
      <w:pPr>
        <w:pStyle w:val="Heading1"/>
      </w:pPr>
      <w:r>
        <w:t>Answers – Pages 2</w:t>
      </w:r>
      <w:r w:rsidR="002B3BB4">
        <w:t>4</w:t>
      </w:r>
      <w:r>
        <w:t xml:space="preserve"> - 3</w:t>
      </w:r>
      <w:r w:rsidR="002B3BB4">
        <w:t>1</w:t>
      </w:r>
    </w:p>
    <w:p w14:paraId="231A8196" w14:textId="77777777" w:rsidR="00D90C70" w:rsidRPr="00D90C70" w:rsidRDefault="00D90C70" w:rsidP="00D90C70"/>
    <w:p w14:paraId="40444612" w14:textId="77777777" w:rsidR="00D90C70" w:rsidRPr="00D90C70" w:rsidRDefault="00D90C70" w:rsidP="00D90C70"/>
    <w:p w14:paraId="42BC6E86" w14:textId="77777777" w:rsidR="00D90C70" w:rsidRPr="00D90C70" w:rsidRDefault="00D90C70" w:rsidP="00D90C70"/>
    <w:p w14:paraId="385666DB" w14:textId="77777777" w:rsidR="00CA67DE" w:rsidRDefault="00CA67DE" w:rsidP="00FD12FF">
      <w:pPr>
        <w:pStyle w:val="Title"/>
        <w:jc w:val="left"/>
      </w:pPr>
    </w:p>
    <w:p w14:paraId="6067792A" w14:textId="77777777" w:rsidR="00CA67DE" w:rsidRDefault="00CA67DE" w:rsidP="00FD12FF">
      <w:pPr>
        <w:pStyle w:val="Title"/>
        <w:jc w:val="left"/>
      </w:pPr>
    </w:p>
    <w:p w14:paraId="116027B8" w14:textId="7CA039F0" w:rsidR="003C2B37" w:rsidRDefault="003C2B37" w:rsidP="00FD12FF">
      <w:pPr>
        <w:pStyle w:val="Title"/>
        <w:jc w:val="left"/>
      </w:pPr>
      <w:r>
        <w:t>Course Information</w:t>
      </w:r>
    </w:p>
    <w:p w14:paraId="05D9C398" w14:textId="68459ED9" w:rsidR="00457B32" w:rsidRPr="00457B32" w:rsidRDefault="00457B32" w:rsidP="00457B32">
      <w:pPr>
        <w:pStyle w:val="Heading2"/>
      </w:pPr>
      <w:r>
        <w:t xml:space="preserve">Introduction, </w:t>
      </w:r>
      <w:r w:rsidRPr="00457B32">
        <w:rPr>
          <w:sz w:val="28"/>
          <w:szCs w:val="24"/>
        </w:rPr>
        <w:t>exam</w:t>
      </w:r>
      <w:r>
        <w:t xml:space="preserve"> board and course content </w:t>
      </w:r>
    </w:p>
    <w:p w14:paraId="229EA31A" w14:textId="362A5C59" w:rsidR="009E5FE5" w:rsidRDefault="009E5FE5" w:rsidP="009E5FE5">
      <w:pPr>
        <w:rPr>
          <w:szCs w:val="24"/>
          <w:lang w:val="en-GB"/>
        </w:rPr>
      </w:pPr>
      <w:r w:rsidRPr="009E5FE5">
        <w:rPr>
          <w:szCs w:val="24"/>
          <w:lang w:val="en-GB"/>
        </w:rPr>
        <w:t xml:space="preserve">This course will suit any student with a genuine interest and enthusiasm for all that is around them; it will provide a firm scientific foundation for those wanting to make their mark in the world of science and technology in the future. You will develop practical, analytical and problem-solving skills through regular practical work. These skills are invaluable, universally accepted and highly sought after by universities and employers. </w:t>
      </w:r>
    </w:p>
    <w:p w14:paraId="6AEA5E15" w14:textId="1BAEC6FE" w:rsidR="009E5FE5" w:rsidRDefault="009E5FE5" w:rsidP="009E5FE5">
      <w:pPr>
        <w:rPr>
          <w:szCs w:val="24"/>
          <w:lang w:val="en-GB"/>
        </w:rPr>
      </w:pPr>
      <w:r>
        <w:rPr>
          <w:szCs w:val="24"/>
          <w:lang w:val="en-GB"/>
        </w:rPr>
        <w:t>The course itself is AQA A-Level Chemistry and it is split it to three different disciplines</w:t>
      </w:r>
      <w:r w:rsidR="00457B32">
        <w:rPr>
          <w:szCs w:val="24"/>
          <w:lang w:val="en-GB"/>
        </w:rPr>
        <w:t>, with each discipline containing several different topics.</w:t>
      </w:r>
    </w:p>
    <w:p w14:paraId="1B14D1BF" w14:textId="77777777" w:rsidR="00C7766A" w:rsidRDefault="00C7766A" w:rsidP="009E5FE5">
      <w:pPr>
        <w:rPr>
          <w:szCs w:val="24"/>
          <w:lang w:val="en-GB"/>
        </w:rPr>
      </w:pPr>
    </w:p>
    <w:p w14:paraId="6BDD6F09" w14:textId="6B71B88C" w:rsidR="009E5FE5" w:rsidRPr="00457B32" w:rsidRDefault="009E5FE5" w:rsidP="009E5FE5">
      <w:pPr>
        <w:pStyle w:val="ListBullet"/>
        <w:rPr>
          <w:b/>
          <w:bCs/>
          <w:szCs w:val="24"/>
          <w:u w:val="single"/>
          <w:lang w:val="en-GB"/>
        </w:rPr>
      </w:pPr>
      <w:r w:rsidRPr="00457B32">
        <w:rPr>
          <w:b/>
          <w:bCs/>
          <w:szCs w:val="24"/>
          <w:u w:val="single"/>
          <w:lang w:val="en-GB"/>
        </w:rPr>
        <w:t>Physical Chemistry</w:t>
      </w:r>
    </w:p>
    <w:p w14:paraId="04C1B312" w14:textId="15FDCE83" w:rsidR="00457B32" w:rsidRPr="00C7766A" w:rsidRDefault="00457B32" w:rsidP="00457B32">
      <w:pPr>
        <w:pStyle w:val="ListBullet"/>
        <w:ind w:left="1080"/>
        <w:rPr>
          <w:sz w:val="22"/>
          <w:lang w:val="en-GB"/>
        </w:rPr>
      </w:pPr>
      <w:r w:rsidRPr="00457B32">
        <w:rPr>
          <w:lang w:val="en-GB"/>
        </w:rPr>
        <w:t xml:space="preserve">Atomic structure; Amount of substance; Bonding; Energetics; Kinetics; Chemical equilibria, Le </w:t>
      </w:r>
      <w:proofErr w:type="spellStart"/>
      <w:r w:rsidRPr="00457B32">
        <w:rPr>
          <w:lang w:val="en-GB"/>
        </w:rPr>
        <w:t>Chatelier’s</w:t>
      </w:r>
      <w:proofErr w:type="spellEnd"/>
      <w:r w:rsidRPr="00457B32">
        <w:rPr>
          <w:lang w:val="en-GB"/>
        </w:rPr>
        <w:t xml:space="preserve"> principle and Kc; Oxidation</w:t>
      </w:r>
      <w:r>
        <w:rPr>
          <w:lang w:val="en-GB"/>
        </w:rPr>
        <w:t>,</w:t>
      </w:r>
      <w:r w:rsidRPr="00457B32">
        <w:rPr>
          <w:lang w:val="en-GB"/>
        </w:rPr>
        <w:t xml:space="preserve"> reduction and redox equations; Thermodynamics; Rate equations; Equilibrium constant </w:t>
      </w:r>
      <w:proofErr w:type="spellStart"/>
      <w:r w:rsidRPr="00457B32">
        <w:rPr>
          <w:lang w:val="en-GB"/>
        </w:rPr>
        <w:t>Kp</w:t>
      </w:r>
      <w:proofErr w:type="spellEnd"/>
      <w:r w:rsidRPr="00457B32">
        <w:rPr>
          <w:lang w:val="en-GB"/>
        </w:rPr>
        <w:t xml:space="preserve"> for homogeneous systems; Electrode potentials and electrochemical </w:t>
      </w:r>
      <w:r w:rsidR="00C7766A" w:rsidRPr="00457B32">
        <w:rPr>
          <w:lang w:val="en-GB"/>
        </w:rPr>
        <w:t>cells;</w:t>
      </w:r>
      <w:r w:rsidRPr="00457B32">
        <w:rPr>
          <w:lang w:val="en-GB"/>
        </w:rPr>
        <w:t xml:space="preserve"> Acids and bases  </w:t>
      </w:r>
    </w:p>
    <w:p w14:paraId="44E837BA" w14:textId="77777777" w:rsidR="00C7766A" w:rsidRPr="00457B32" w:rsidRDefault="00C7766A" w:rsidP="00C7766A">
      <w:pPr>
        <w:pStyle w:val="ListBullet"/>
        <w:numPr>
          <w:ilvl w:val="0"/>
          <w:numId w:val="0"/>
        </w:numPr>
        <w:ind w:left="1080"/>
        <w:rPr>
          <w:sz w:val="22"/>
          <w:lang w:val="en-GB"/>
        </w:rPr>
      </w:pPr>
    </w:p>
    <w:p w14:paraId="6288AC48" w14:textId="030DC7A6" w:rsidR="009E5FE5" w:rsidRPr="00457B32" w:rsidRDefault="009E5FE5" w:rsidP="009E5FE5">
      <w:pPr>
        <w:pStyle w:val="ListBullet"/>
        <w:rPr>
          <w:b/>
          <w:bCs/>
          <w:szCs w:val="24"/>
          <w:u w:val="single"/>
          <w:lang w:val="en-GB"/>
        </w:rPr>
      </w:pPr>
      <w:r w:rsidRPr="00457B32">
        <w:rPr>
          <w:b/>
          <w:bCs/>
          <w:szCs w:val="24"/>
          <w:u w:val="single"/>
          <w:lang w:val="en-GB"/>
        </w:rPr>
        <w:t>Inorganic Chemistry</w:t>
      </w:r>
    </w:p>
    <w:p w14:paraId="6951F98A" w14:textId="5A961FA9" w:rsidR="00FD12FF" w:rsidRDefault="00457B32" w:rsidP="00C7766A">
      <w:pPr>
        <w:pStyle w:val="ListBullet"/>
        <w:ind w:left="1080"/>
        <w:rPr>
          <w:lang w:val="en-GB"/>
        </w:rPr>
      </w:pPr>
      <w:r w:rsidRPr="00457B32">
        <w:rPr>
          <w:lang w:val="en-GB"/>
        </w:rPr>
        <w:lastRenderedPageBreak/>
        <w:t xml:space="preserve">Periodicity; Group 2 - the alkaline earth metals; Group 7(17) - the halogens; Properties of Period 3 elements and their </w:t>
      </w:r>
      <w:r w:rsidR="00C7766A" w:rsidRPr="00457B32">
        <w:rPr>
          <w:lang w:val="en-GB"/>
        </w:rPr>
        <w:t>oxides;</w:t>
      </w:r>
      <w:r w:rsidRPr="00457B32">
        <w:rPr>
          <w:lang w:val="en-GB"/>
        </w:rPr>
        <w:t xml:space="preserve"> Transition metals ; Reactions of ions in aqueous solution  </w:t>
      </w:r>
    </w:p>
    <w:p w14:paraId="56A86A2B" w14:textId="77777777" w:rsidR="00C7766A" w:rsidRPr="00C7766A" w:rsidRDefault="00C7766A" w:rsidP="00C7766A">
      <w:pPr>
        <w:pStyle w:val="ListBullet"/>
        <w:numPr>
          <w:ilvl w:val="0"/>
          <w:numId w:val="0"/>
        </w:numPr>
        <w:ind w:left="720" w:hanging="360"/>
        <w:rPr>
          <w:lang w:val="en-GB"/>
        </w:rPr>
      </w:pPr>
    </w:p>
    <w:p w14:paraId="47115889" w14:textId="3DBBAE28" w:rsidR="009E5FE5" w:rsidRDefault="009E5FE5" w:rsidP="009E5FE5">
      <w:pPr>
        <w:pStyle w:val="ListBullet"/>
        <w:rPr>
          <w:b/>
          <w:bCs/>
          <w:szCs w:val="24"/>
          <w:u w:val="single"/>
          <w:lang w:val="en-GB"/>
        </w:rPr>
      </w:pPr>
      <w:r w:rsidRPr="00457B32">
        <w:rPr>
          <w:b/>
          <w:bCs/>
          <w:szCs w:val="24"/>
          <w:u w:val="single"/>
          <w:lang w:val="en-GB"/>
        </w:rPr>
        <w:t>Organic Chemistry</w:t>
      </w:r>
    </w:p>
    <w:p w14:paraId="18AC6FC5" w14:textId="760549F5" w:rsidR="00457B32" w:rsidRPr="00457B32" w:rsidRDefault="00457B32" w:rsidP="00457B32">
      <w:pPr>
        <w:pStyle w:val="ListBullet"/>
        <w:ind w:left="1080"/>
        <w:rPr>
          <w:sz w:val="22"/>
          <w:lang w:val="en-GB"/>
        </w:rPr>
      </w:pPr>
      <w:r w:rsidRPr="00457B32">
        <w:rPr>
          <w:lang w:val="en-GB"/>
        </w:rPr>
        <w:t xml:space="preserve">Introduction to organic chemistry; Alkanes; Halogenoalkanes; Alkenes; Alcohols; Organic analysis; Optical </w:t>
      </w:r>
      <w:r w:rsidR="00C7766A" w:rsidRPr="00457B32">
        <w:rPr>
          <w:lang w:val="en-GB"/>
        </w:rPr>
        <w:t>isomerism;</w:t>
      </w:r>
      <w:r w:rsidRPr="00457B32">
        <w:rPr>
          <w:lang w:val="en-GB"/>
        </w:rPr>
        <w:t xml:space="preserve"> Aldehydes and ketones; Carboxylic acids and derivatives; Aromatic chemistry ; Amines ; Polymers; Amino acids</w:t>
      </w:r>
      <w:r w:rsidR="00C7766A">
        <w:rPr>
          <w:lang w:val="en-GB"/>
        </w:rPr>
        <w:t>,</w:t>
      </w:r>
      <w:r w:rsidRPr="00457B32">
        <w:rPr>
          <w:lang w:val="en-GB"/>
        </w:rPr>
        <w:t xml:space="preserve"> proteins and DNA;</w:t>
      </w:r>
      <w:r w:rsidR="00C7766A">
        <w:rPr>
          <w:lang w:val="en-GB"/>
        </w:rPr>
        <w:t xml:space="preserve"> </w:t>
      </w:r>
      <w:r w:rsidRPr="00457B32">
        <w:rPr>
          <w:lang w:val="en-GB"/>
        </w:rPr>
        <w:t xml:space="preserve">Organic synthesis; Nuclear magnetic resonance spectroscopy; Chromatography  </w:t>
      </w:r>
    </w:p>
    <w:p w14:paraId="7147A3D6" w14:textId="77777777" w:rsidR="00FD12FF" w:rsidRDefault="00FD12FF" w:rsidP="00457B32">
      <w:pPr>
        <w:pStyle w:val="Heading2"/>
        <w:rPr>
          <w:sz w:val="28"/>
          <w:szCs w:val="24"/>
          <w:lang w:val="en-GB"/>
        </w:rPr>
      </w:pPr>
    </w:p>
    <w:p w14:paraId="7262CEAD" w14:textId="08DF157A" w:rsidR="009E5FE5" w:rsidRPr="009E5FE5" w:rsidRDefault="00457B32" w:rsidP="00457B32">
      <w:pPr>
        <w:pStyle w:val="Heading2"/>
        <w:rPr>
          <w:lang w:val="en-GB"/>
        </w:rPr>
      </w:pPr>
      <w:r w:rsidRPr="00457B32">
        <w:rPr>
          <w:sz w:val="28"/>
          <w:szCs w:val="24"/>
          <w:lang w:val="en-GB"/>
        </w:rPr>
        <w:t>Assessment</w:t>
      </w:r>
    </w:p>
    <w:p w14:paraId="148B3415" w14:textId="3A94F022" w:rsidR="003C2B37" w:rsidRDefault="0038488D" w:rsidP="009E5FE5">
      <w:pPr>
        <w:rPr>
          <w:szCs w:val="24"/>
        </w:rPr>
      </w:pPr>
      <w:r>
        <w:rPr>
          <w:szCs w:val="24"/>
        </w:rPr>
        <w:t>If you choose to take Chemistry as an AS you will sit two written papers of 1 hour and 30 minutes at the end of Y</w:t>
      </w:r>
      <w:r w:rsidRPr="0038488D">
        <w:rPr>
          <w:sz w:val="32"/>
          <w:szCs w:val="32"/>
        </w:rPr>
        <w:t>12</w:t>
      </w:r>
      <w:r>
        <w:rPr>
          <w:szCs w:val="24"/>
        </w:rPr>
        <w:t>. Paper 1 will assess content from the Inorganic and Physical topics and Paper 2 will assess content from the Organic and Physical topics.</w:t>
      </w:r>
    </w:p>
    <w:p w14:paraId="66FD29D0" w14:textId="212389C7" w:rsidR="0038488D" w:rsidRDefault="0038488D" w:rsidP="009E5FE5">
      <w:pPr>
        <w:rPr>
          <w:szCs w:val="24"/>
        </w:rPr>
      </w:pPr>
      <w:r>
        <w:rPr>
          <w:szCs w:val="24"/>
        </w:rPr>
        <w:t>For the full A-Level, there will be three written papers of 2 hours each. Paper 1 will assess content from the Inorganic and Physical topics</w:t>
      </w:r>
      <w:r w:rsidR="0038550E">
        <w:rPr>
          <w:szCs w:val="24"/>
        </w:rPr>
        <w:t>, p</w:t>
      </w:r>
      <w:r>
        <w:rPr>
          <w:szCs w:val="24"/>
        </w:rPr>
        <w:t>aper 2 will assess content from the Organic and Physical topics</w:t>
      </w:r>
      <w:r w:rsidR="0038550E">
        <w:rPr>
          <w:szCs w:val="24"/>
        </w:rPr>
        <w:t xml:space="preserve"> and paper 3 will assess content from across the entire course.</w:t>
      </w:r>
    </w:p>
    <w:p w14:paraId="7CEB1772" w14:textId="47AAD426" w:rsidR="0038550E" w:rsidRPr="0038550E" w:rsidRDefault="0038550E" w:rsidP="0038550E">
      <w:pPr>
        <w:spacing w:line="264" w:lineRule="auto"/>
        <w:rPr>
          <w:szCs w:val="24"/>
          <w:lang w:val="en-GB"/>
        </w:rPr>
      </w:pPr>
      <w:r w:rsidRPr="0038550E">
        <w:rPr>
          <w:szCs w:val="24"/>
          <w:lang w:val="en-GB"/>
        </w:rPr>
        <w:t xml:space="preserve">20% of the overall assessment </w:t>
      </w:r>
      <w:r>
        <w:rPr>
          <w:szCs w:val="24"/>
          <w:lang w:val="en-GB"/>
        </w:rPr>
        <w:t>for A-Level</w:t>
      </w:r>
      <w:r w:rsidRPr="0038550E">
        <w:rPr>
          <w:szCs w:val="24"/>
          <w:lang w:val="en-GB"/>
        </w:rPr>
        <w:t xml:space="preserve"> Chemistry will contain</w:t>
      </w:r>
      <w:r>
        <w:rPr>
          <w:szCs w:val="24"/>
          <w:lang w:val="en-GB"/>
        </w:rPr>
        <w:t xml:space="preserve"> questions which assess your</w:t>
      </w:r>
      <w:r w:rsidRPr="0038550E">
        <w:rPr>
          <w:szCs w:val="24"/>
          <w:lang w:val="en-GB"/>
        </w:rPr>
        <w:t xml:space="preserve"> mathematical skills. </w:t>
      </w:r>
    </w:p>
    <w:p w14:paraId="013C1EA6" w14:textId="6720004F" w:rsidR="00FD12FF" w:rsidRDefault="0038550E" w:rsidP="00FD12FF">
      <w:pPr>
        <w:rPr>
          <w:szCs w:val="24"/>
          <w:lang w:val="en-GB"/>
        </w:rPr>
      </w:pPr>
      <w:r w:rsidRPr="0038550E">
        <w:rPr>
          <w:szCs w:val="24"/>
          <w:lang w:val="en-GB"/>
        </w:rPr>
        <w:t xml:space="preserve">At least 15% of the overall assessment </w:t>
      </w:r>
      <w:r>
        <w:rPr>
          <w:szCs w:val="24"/>
          <w:lang w:val="en-GB"/>
        </w:rPr>
        <w:t>for A-Level</w:t>
      </w:r>
      <w:r w:rsidRPr="0038550E">
        <w:rPr>
          <w:szCs w:val="24"/>
          <w:lang w:val="en-GB"/>
        </w:rPr>
        <w:t xml:space="preserve"> Chemistry will assess knowledge, skills and understanding in relation to practical work. </w:t>
      </w:r>
    </w:p>
    <w:p w14:paraId="51B8C4C5" w14:textId="4FF40042" w:rsidR="00FD12FF" w:rsidRDefault="00FD12FF" w:rsidP="00FD12FF">
      <w:pPr>
        <w:rPr>
          <w:szCs w:val="24"/>
          <w:lang w:val="en-GB"/>
        </w:rPr>
      </w:pPr>
    </w:p>
    <w:p w14:paraId="5EBAC4DB" w14:textId="3E1F0071" w:rsidR="00C7766A" w:rsidRDefault="00C7766A" w:rsidP="00FD12FF">
      <w:pPr>
        <w:rPr>
          <w:szCs w:val="24"/>
          <w:lang w:val="en-GB"/>
        </w:rPr>
      </w:pPr>
    </w:p>
    <w:p w14:paraId="4660C4B2" w14:textId="0966ABBF" w:rsidR="00C7766A" w:rsidRDefault="00C7766A" w:rsidP="00FD12FF">
      <w:pPr>
        <w:rPr>
          <w:szCs w:val="24"/>
          <w:lang w:val="en-GB"/>
        </w:rPr>
      </w:pPr>
    </w:p>
    <w:p w14:paraId="55D25A5D" w14:textId="1BE026C5" w:rsidR="0038550E" w:rsidRDefault="0038550E" w:rsidP="0038550E">
      <w:pPr>
        <w:pStyle w:val="Heading2"/>
        <w:rPr>
          <w:sz w:val="28"/>
          <w:szCs w:val="24"/>
          <w:lang w:val="en-GB"/>
        </w:rPr>
      </w:pPr>
      <w:r w:rsidRPr="0038550E">
        <w:rPr>
          <w:sz w:val="28"/>
          <w:szCs w:val="24"/>
          <w:lang w:val="en-GB"/>
        </w:rPr>
        <w:t>Practical</w:t>
      </w:r>
      <w:r>
        <w:rPr>
          <w:lang w:val="en-GB"/>
        </w:rPr>
        <w:t xml:space="preserve"> </w:t>
      </w:r>
      <w:r w:rsidRPr="0038550E">
        <w:rPr>
          <w:sz w:val="28"/>
          <w:szCs w:val="24"/>
          <w:lang w:val="en-GB"/>
        </w:rPr>
        <w:t>Assessment</w:t>
      </w:r>
    </w:p>
    <w:p w14:paraId="1A65E3F6" w14:textId="3C87001E" w:rsidR="004A1F21" w:rsidRDefault="0038550E" w:rsidP="004A1F21">
      <w:pPr>
        <w:rPr>
          <w:szCs w:val="24"/>
          <w:lang w:val="en-GB"/>
        </w:rPr>
      </w:pPr>
      <w:r>
        <w:rPr>
          <w:szCs w:val="24"/>
          <w:lang w:val="en-GB"/>
        </w:rPr>
        <w:t xml:space="preserve">No Chemistry course would be complete without practical work and you will carry out many practical experiments to aid your understanding throughout the course. Similar to GCSE, some of these practical activities will be classes as ‘required </w:t>
      </w:r>
      <w:proofErr w:type="spellStart"/>
      <w:r>
        <w:rPr>
          <w:szCs w:val="24"/>
          <w:lang w:val="en-GB"/>
        </w:rPr>
        <w:t>practicals</w:t>
      </w:r>
      <w:proofErr w:type="spellEnd"/>
      <w:r>
        <w:rPr>
          <w:szCs w:val="24"/>
          <w:lang w:val="en-GB"/>
        </w:rPr>
        <w:t xml:space="preserve">’. The methods and theory behind these </w:t>
      </w:r>
      <w:proofErr w:type="spellStart"/>
      <w:r>
        <w:rPr>
          <w:szCs w:val="24"/>
          <w:lang w:val="en-GB"/>
        </w:rPr>
        <w:t>practicals</w:t>
      </w:r>
      <w:proofErr w:type="spellEnd"/>
      <w:r>
        <w:rPr>
          <w:szCs w:val="24"/>
          <w:lang w:val="en-GB"/>
        </w:rPr>
        <w:t xml:space="preserve"> can be assessed in your A-level examinations. </w:t>
      </w:r>
    </w:p>
    <w:p w14:paraId="29277A56" w14:textId="2E341ED1" w:rsidR="0038550E" w:rsidRDefault="0038550E" w:rsidP="004A1F21">
      <w:pPr>
        <w:rPr>
          <w:szCs w:val="24"/>
          <w:lang w:val="en-GB"/>
        </w:rPr>
      </w:pPr>
      <w:r>
        <w:rPr>
          <w:szCs w:val="24"/>
          <w:lang w:val="en-GB"/>
        </w:rPr>
        <w:t xml:space="preserve">Unlike GCSE, however, you also be assessed on your performance during these </w:t>
      </w:r>
      <w:proofErr w:type="spellStart"/>
      <w:r>
        <w:rPr>
          <w:szCs w:val="24"/>
          <w:lang w:val="en-GB"/>
        </w:rPr>
        <w:t>practicals</w:t>
      </w:r>
      <w:proofErr w:type="spellEnd"/>
      <w:r>
        <w:rPr>
          <w:szCs w:val="24"/>
          <w:lang w:val="en-GB"/>
        </w:rPr>
        <w:t xml:space="preserve"> and the subsequent practical write-ups. </w:t>
      </w:r>
      <w:r w:rsidR="004A1F21">
        <w:rPr>
          <w:szCs w:val="24"/>
          <w:lang w:val="en-GB"/>
        </w:rPr>
        <w:t>This will be done using the CPAC system.</w:t>
      </w:r>
    </w:p>
    <w:p w14:paraId="28C97EFC" w14:textId="1A63A09D" w:rsidR="004A1F21" w:rsidRDefault="004A1F21" w:rsidP="004A1F21">
      <w:pPr>
        <w:rPr>
          <w:szCs w:val="24"/>
        </w:rPr>
      </w:pPr>
      <w:r w:rsidRPr="004A1F21">
        <w:rPr>
          <w:szCs w:val="24"/>
        </w:rPr>
        <w:t>There are five CPAC (Common Practical Assessment Criteria) skill areas that students are assessed in over the two years. Each student will have the opportunity to master each skill area and gain a pass which will be on their A-level examination certificate. The skills areas are:</w:t>
      </w:r>
    </w:p>
    <w:p w14:paraId="7DFEBC98" w14:textId="77777777" w:rsidR="004A1F21" w:rsidRPr="004A1F21" w:rsidRDefault="004A1F21" w:rsidP="004A1F21">
      <w:pPr>
        <w:pStyle w:val="ListBullet"/>
        <w:rPr>
          <w:sz w:val="14"/>
          <w:szCs w:val="14"/>
        </w:rPr>
      </w:pPr>
      <w:r w:rsidRPr="004A1F21">
        <w:t>CPAC1 – Follows written procedures</w:t>
      </w:r>
    </w:p>
    <w:p w14:paraId="30960B7B" w14:textId="77777777" w:rsidR="004A1F21" w:rsidRPr="004A1F21" w:rsidRDefault="004A1F21" w:rsidP="004A1F21">
      <w:pPr>
        <w:pStyle w:val="ListBullet"/>
        <w:rPr>
          <w:sz w:val="14"/>
          <w:szCs w:val="14"/>
        </w:rPr>
      </w:pPr>
      <w:r w:rsidRPr="004A1F21">
        <w:t>CPAC2 – Investigative approaches and methods</w:t>
      </w:r>
    </w:p>
    <w:p w14:paraId="074335B2" w14:textId="77777777" w:rsidR="004A1F21" w:rsidRPr="004A1F21" w:rsidRDefault="004A1F21" w:rsidP="004A1F21">
      <w:pPr>
        <w:pStyle w:val="ListBullet"/>
        <w:rPr>
          <w:sz w:val="14"/>
          <w:szCs w:val="14"/>
        </w:rPr>
      </w:pPr>
      <w:r w:rsidRPr="004A1F21">
        <w:t>CPAC3 – Safety</w:t>
      </w:r>
    </w:p>
    <w:p w14:paraId="386F9022" w14:textId="77777777" w:rsidR="004A1F21" w:rsidRPr="004A1F21" w:rsidRDefault="004A1F21" w:rsidP="004A1F21">
      <w:pPr>
        <w:pStyle w:val="ListBullet"/>
        <w:rPr>
          <w:sz w:val="14"/>
          <w:szCs w:val="14"/>
        </w:rPr>
      </w:pPr>
      <w:r w:rsidRPr="004A1F21">
        <w:t>CAPC4 – Makes and records observations</w:t>
      </w:r>
    </w:p>
    <w:p w14:paraId="2AF9311C" w14:textId="77777777" w:rsidR="004A1F21" w:rsidRPr="004A1F21" w:rsidRDefault="004A1F21" w:rsidP="004A1F21">
      <w:pPr>
        <w:pStyle w:val="ListBullet"/>
        <w:rPr>
          <w:sz w:val="14"/>
          <w:szCs w:val="14"/>
        </w:rPr>
      </w:pPr>
      <w:r w:rsidRPr="004A1F21">
        <w:t>CPAC 5 – Researches, references and reports</w:t>
      </w:r>
    </w:p>
    <w:p w14:paraId="59F2849E" w14:textId="77777777" w:rsidR="004A1F21" w:rsidRDefault="004A1F21" w:rsidP="004A1F21">
      <w:pPr>
        <w:rPr>
          <w:szCs w:val="24"/>
        </w:rPr>
      </w:pPr>
    </w:p>
    <w:p w14:paraId="7B155F87" w14:textId="0F481787" w:rsidR="004A1F21" w:rsidRDefault="004A1F21" w:rsidP="00FD12FF">
      <w:pPr>
        <w:rPr>
          <w:szCs w:val="24"/>
        </w:rPr>
      </w:pPr>
      <w:r w:rsidRPr="004A1F21">
        <w:rPr>
          <w:szCs w:val="24"/>
        </w:rPr>
        <w:lastRenderedPageBreak/>
        <w:t>You will have plenty</w:t>
      </w:r>
      <w:r>
        <w:rPr>
          <w:szCs w:val="24"/>
        </w:rPr>
        <w:t xml:space="preserve"> of opportunities to gain all of these CPACs throughout the course and you wi</w:t>
      </w:r>
      <w:r w:rsidR="000977CD">
        <w:rPr>
          <w:szCs w:val="24"/>
        </w:rPr>
        <w:t>ll be award</w:t>
      </w:r>
      <w:r w:rsidR="00C7766A">
        <w:rPr>
          <w:szCs w:val="24"/>
        </w:rPr>
        <w:t>ed</w:t>
      </w:r>
      <w:r w:rsidR="000977CD">
        <w:rPr>
          <w:szCs w:val="24"/>
        </w:rPr>
        <w:t xml:space="preserve"> with an endorsement of your practical skills, alongside your A-Level.</w:t>
      </w:r>
    </w:p>
    <w:p w14:paraId="37EB812B" w14:textId="3105922D" w:rsidR="000977CD" w:rsidRDefault="000977CD" w:rsidP="004A1F21"/>
    <w:p w14:paraId="2A01B0B5" w14:textId="3F48AC39" w:rsidR="000977CD" w:rsidRPr="000977CD" w:rsidRDefault="00FD12FF" w:rsidP="000977CD">
      <w:pPr>
        <w:pStyle w:val="Heading2"/>
        <w:rPr>
          <w:sz w:val="28"/>
          <w:szCs w:val="24"/>
        </w:rPr>
      </w:pPr>
      <w:r>
        <w:rPr>
          <w:sz w:val="28"/>
          <w:szCs w:val="24"/>
        </w:rPr>
        <w:t>Specification</w:t>
      </w:r>
    </w:p>
    <w:p w14:paraId="0FB38191" w14:textId="741CDC2B" w:rsidR="000977CD" w:rsidRDefault="000977CD" w:rsidP="004A1F21">
      <w:pPr>
        <w:rPr>
          <w:szCs w:val="24"/>
          <w:lang w:val="en-GB"/>
        </w:rPr>
      </w:pPr>
      <w:r>
        <w:rPr>
          <w:szCs w:val="24"/>
          <w:lang w:val="en-GB"/>
        </w:rPr>
        <w:t xml:space="preserve">This single most important resource for any student that wants to truly exceed </w:t>
      </w:r>
      <w:r w:rsidR="00FD12FF">
        <w:rPr>
          <w:szCs w:val="24"/>
          <w:lang w:val="en-GB"/>
        </w:rPr>
        <w:t>at A-Level Chemistry is the AQA A-Level Specification. Not only does it contain more in-depth information about the course, assessments and practical work; but it also contains an itemised list of all of the content you should know and all of the things you will be expected to be able to do in assessments.</w:t>
      </w:r>
    </w:p>
    <w:p w14:paraId="208EFE96" w14:textId="576F4978" w:rsidR="004A1F21" w:rsidRDefault="00FD12FF" w:rsidP="00FD12FF">
      <w:pPr>
        <w:pStyle w:val="ListBullet"/>
        <w:rPr>
          <w:lang w:val="en-GB"/>
        </w:rPr>
      </w:pPr>
      <w:r>
        <w:rPr>
          <w:lang w:val="en-GB"/>
        </w:rPr>
        <w:t xml:space="preserve">Link to specification </w:t>
      </w:r>
      <w:hyperlink r:id="rId14" w:history="1">
        <w:r w:rsidR="000977CD" w:rsidRPr="00751ECC">
          <w:rPr>
            <w:rStyle w:val="Hyperlink"/>
            <w:szCs w:val="24"/>
            <w:lang w:val="en-GB"/>
          </w:rPr>
          <w:t>https://filestore.aqa.org.uk/resources/chemistry/specifications/AQA-7404-7405-SP-2015.PDF</w:t>
        </w:r>
      </w:hyperlink>
    </w:p>
    <w:p w14:paraId="42E20CBC" w14:textId="77777777" w:rsidR="000977CD" w:rsidRDefault="000977CD" w:rsidP="004A1F21">
      <w:pPr>
        <w:rPr>
          <w:szCs w:val="24"/>
          <w:lang w:val="en-GB"/>
        </w:rPr>
      </w:pPr>
    </w:p>
    <w:p w14:paraId="7A37A140" w14:textId="77777777" w:rsidR="004A1F21" w:rsidRPr="0038550E" w:rsidRDefault="004A1F21" w:rsidP="004A1F21">
      <w:pPr>
        <w:rPr>
          <w:szCs w:val="24"/>
          <w:lang w:val="en-GB"/>
        </w:rPr>
      </w:pPr>
    </w:p>
    <w:p w14:paraId="2442C1EC" w14:textId="65E2FD73" w:rsidR="004A1F21" w:rsidRDefault="004A1F21" w:rsidP="009E5FE5">
      <w:pPr>
        <w:rPr>
          <w:szCs w:val="24"/>
        </w:rPr>
      </w:pPr>
    </w:p>
    <w:p w14:paraId="60F15D04" w14:textId="41BBE11A" w:rsidR="004A1F21" w:rsidRDefault="004A1F21" w:rsidP="009E5FE5">
      <w:pPr>
        <w:rPr>
          <w:szCs w:val="24"/>
        </w:rPr>
      </w:pPr>
    </w:p>
    <w:p w14:paraId="23375864" w14:textId="3EC0239A" w:rsidR="004A1F21" w:rsidRDefault="004A1F21" w:rsidP="009E5FE5">
      <w:pPr>
        <w:rPr>
          <w:szCs w:val="24"/>
        </w:rPr>
      </w:pPr>
    </w:p>
    <w:p w14:paraId="3C63A734" w14:textId="50455EFA" w:rsidR="004A1F21" w:rsidRDefault="004A1F21" w:rsidP="009E5FE5">
      <w:pPr>
        <w:rPr>
          <w:szCs w:val="24"/>
        </w:rPr>
      </w:pPr>
    </w:p>
    <w:p w14:paraId="183EA276" w14:textId="75DE3F39" w:rsidR="004A1F21" w:rsidRDefault="004A1F21" w:rsidP="009E5FE5">
      <w:pPr>
        <w:rPr>
          <w:szCs w:val="24"/>
        </w:rPr>
      </w:pPr>
    </w:p>
    <w:p w14:paraId="43C69CEF" w14:textId="619964EA" w:rsidR="004A1F21" w:rsidRDefault="004A1F21" w:rsidP="009E5FE5">
      <w:pPr>
        <w:rPr>
          <w:szCs w:val="24"/>
        </w:rPr>
      </w:pPr>
    </w:p>
    <w:p w14:paraId="739C4D5D" w14:textId="60C7222A" w:rsidR="004A1F21" w:rsidRDefault="004A1F21" w:rsidP="009E5FE5">
      <w:pPr>
        <w:rPr>
          <w:szCs w:val="24"/>
        </w:rPr>
      </w:pPr>
    </w:p>
    <w:p w14:paraId="6B6966CA" w14:textId="42E144B5" w:rsidR="0038550E" w:rsidRDefault="0038550E" w:rsidP="009E5FE5">
      <w:pPr>
        <w:rPr>
          <w:szCs w:val="24"/>
        </w:rPr>
      </w:pPr>
    </w:p>
    <w:p w14:paraId="34AB92DE" w14:textId="352E20C5" w:rsidR="004A1F21" w:rsidRPr="004A1F21" w:rsidRDefault="004A1F21" w:rsidP="004A1F21">
      <w:pPr>
        <w:rPr>
          <w:szCs w:val="24"/>
        </w:rPr>
      </w:pPr>
    </w:p>
    <w:p w14:paraId="45AC0267" w14:textId="72E50547" w:rsidR="004A1F21" w:rsidRPr="004A1F21" w:rsidRDefault="004A1F21" w:rsidP="004A1F21">
      <w:pPr>
        <w:rPr>
          <w:szCs w:val="24"/>
        </w:rPr>
      </w:pPr>
    </w:p>
    <w:p w14:paraId="1FA7313D" w14:textId="42661A70" w:rsidR="004A1F21" w:rsidRDefault="00FD12FF" w:rsidP="00FD12FF">
      <w:pPr>
        <w:pStyle w:val="Title"/>
        <w:jc w:val="left"/>
      </w:pPr>
      <w:r>
        <w:t>Recommend</w:t>
      </w:r>
      <w:r w:rsidR="00E0378B">
        <w:t>ed</w:t>
      </w:r>
      <w:r>
        <w:t xml:space="preserve"> Resources to Support Your Learning</w:t>
      </w:r>
    </w:p>
    <w:p w14:paraId="7C953B73" w14:textId="2D8C1B31" w:rsidR="00FD12FF" w:rsidRDefault="00FD12FF" w:rsidP="00FD12FF"/>
    <w:p w14:paraId="72FBFF5D" w14:textId="09E255E7" w:rsidR="00FD12FF" w:rsidRDefault="00C91B81" w:rsidP="00C91B81">
      <w:pPr>
        <w:pStyle w:val="Heading2"/>
      </w:pPr>
      <w:r w:rsidRPr="00C91B81">
        <w:rPr>
          <w:sz w:val="28"/>
          <w:szCs w:val="24"/>
        </w:rPr>
        <w:t>Kerboodle</w:t>
      </w:r>
    </w:p>
    <w:p w14:paraId="4B062907" w14:textId="1318D55B" w:rsidR="00C91B81" w:rsidRDefault="00C91B81" w:rsidP="00C91B81">
      <w:r>
        <w:t>Every student at WKGS will given a log-in to the online learning platform Kerboodle. Kerboodle contains a variety of useful resources that you can use to support your learning. But perhaps mostly importantly, you will have access to a full online version of the textbook linked below.</w:t>
      </w:r>
    </w:p>
    <w:p w14:paraId="42EF5CFB" w14:textId="3ABDAF25" w:rsidR="00C91B81" w:rsidRDefault="00000000" w:rsidP="00C91B81">
      <w:hyperlink r:id="rId15" w:history="1">
        <w:r w:rsidR="00C91B81" w:rsidRPr="00751ECC">
          <w:rPr>
            <w:rStyle w:val="Hyperlink"/>
          </w:rPr>
          <w:t>https://global.oup.com/education/product/9780198351825/?region=uk</w:t>
        </w:r>
      </w:hyperlink>
    </w:p>
    <w:p w14:paraId="19F4E2EE" w14:textId="0A16D6C9" w:rsidR="00C91B81" w:rsidRDefault="00C91B81" w:rsidP="00C91B81">
      <w:r>
        <w:t>You will be shown how to access and use Kerboodle at the beginning of the course in September.</w:t>
      </w:r>
    </w:p>
    <w:p w14:paraId="293A931F" w14:textId="61732515" w:rsidR="00C91B81" w:rsidRDefault="00C91B81" w:rsidP="00C91B81">
      <w:pPr>
        <w:pStyle w:val="Heading2"/>
      </w:pPr>
      <w:r>
        <w:t>Other Recommended Resources</w:t>
      </w:r>
    </w:p>
    <w:p w14:paraId="07624218" w14:textId="19E31CEE" w:rsidR="00E746E3" w:rsidRDefault="00E746E3" w:rsidP="00C91B81">
      <w:r>
        <w:t>At WKGS, we will ensure you have access to plenty of resources to help you progress through the course. These include notes for each topic including exercise questions, access to a wide range of past papers and mark schemes, lesson PowerPoints and revision materials. However, we are often asked what other resources we would recommend if you did wish to purchase some additional support materials.</w:t>
      </w:r>
    </w:p>
    <w:p w14:paraId="19626EE6" w14:textId="036E80A8" w:rsidR="00C91B81" w:rsidRPr="00C91B81" w:rsidRDefault="00C91B81" w:rsidP="00C91B81">
      <w:r>
        <w:lastRenderedPageBreak/>
        <w:t>We recommend the use of GCP revision guides and workbooks</w:t>
      </w:r>
      <w:r w:rsidR="00E746E3">
        <w:t xml:space="preserve"> to support your learning. We usually offer the chance, during the first term, to purchase these through school for a slightly reduced price. But please see the links below if you wish to purchase any before this time.</w:t>
      </w:r>
    </w:p>
    <w:p w14:paraId="1C27B33C" w14:textId="38D99421" w:rsidR="00C91B81" w:rsidRDefault="00C91B81" w:rsidP="00C91B81"/>
    <w:p w14:paraId="7595D6FA" w14:textId="67227C94" w:rsidR="00E746E3" w:rsidRPr="00C91B81" w:rsidRDefault="00F11066" w:rsidP="00E746E3">
      <w:pPr>
        <w:pStyle w:val="ListBullet"/>
        <w:numPr>
          <w:ilvl w:val="0"/>
          <w:numId w:val="0"/>
        </w:numPr>
      </w:pPr>
      <w:r>
        <w:rPr>
          <w:noProof/>
        </w:rPr>
        <w:drawing>
          <wp:anchor distT="0" distB="0" distL="114300" distR="114300" simplePos="0" relativeHeight="251660288" behindDoc="0" locked="0" layoutInCell="1" allowOverlap="1" wp14:anchorId="12C78209" wp14:editId="31337AB2">
            <wp:simplePos x="0" y="0"/>
            <wp:positionH relativeFrom="column">
              <wp:posOffset>0</wp:posOffset>
            </wp:positionH>
            <wp:positionV relativeFrom="paragraph">
              <wp:posOffset>38100</wp:posOffset>
            </wp:positionV>
            <wp:extent cx="1783080" cy="1882775"/>
            <wp:effectExtent l="0" t="0" r="762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67500"/>
                    <a:stretch/>
                  </pic:blipFill>
                  <pic:spPr bwMode="auto">
                    <a:xfrm>
                      <a:off x="0" y="0"/>
                      <a:ext cx="178308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3E5281" wp14:editId="02EDD673">
            <wp:simplePos x="0" y="0"/>
            <wp:positionH relativeFrom="column">
              <wp:posOffset>2072640</wp:posOffset>
            </wp:positionH>
            <wp:positionV relativeFrom="paragraph">
              <wp:posOffset>0</wp:posOffset>
            </wp:positionV>
            <wp:extent cx="1889760" cy="18827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5555"/>
                    <a:stretch/>
                  </pic:blipFill>
                  <pic:spPr bwMode="auto">
                    <a:xfrm>
                      <a:off x="0" y="0"/>
                      <a:ext cx="18897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4C37F" w14:textId="73FB0C27" w:rsidR="00F11066" w:rsidRDefault="00F11066" w:rsidP="004A1F21"/>
    <w:p w14:paraId="7AAAD9F7" w14:textId="77777777" w:rsidR="00F11066" w:rsidRDefault="00F11066" w:rsidP="004A1F21"/>
    <w:p w14:paraId="14AC5988" w14:textId="77777777" w:rsidR="00F11066" w:rsidRDefault="00F11066" w:rsidP="004A1F21"/>
    <w:p w14:paraId="3F1DB5AE" w14:textId="77777777" w:rsidR="00F11066" w:rsidRDefault="00F11066" w:rsidP="004A1F21"/>
    <w:p w14:paraId="08B5CFC9" w14:textId="025F53C1" w:rsidR="004A1F21" w:rsidRDefault="00F11066" w:rsidP="004A1F21">
      <w:r>
        <w:t>The “A-Level Chemistry: AQA Year 1&amp;2 Complete Revision and Practice” and “A-Level Chemistry: AQA Year 1&amp;2 Exam Practice Workbook” pictured above are two examples of non-essential, but extremely useful resources.</w:t>
      </w:r>
    </w:p>
    <w:p w14:paraId="1E1CB9B4" w14:textId="305CAFED" w:rsidR="00F11066" w:rsidRPr="004A1F21" w:rsidRDefault="00F11066" w:rsidP="004A1F21">
      <w:pPr>
        <w:rPr>
          <w:szCs w:val="24"/>
        </w:rPr>
      </w:pPr>
      <w:r>
        <w:rPr>
          <w:noProof/>
        </w:rPr>
        <w:drawing>
          <wp:anchor distT="0" distB="0" distL="114300" distR="114300" simplePos="0" relativeHeight="251661312" behindDoc="0" locked="0" layoutInCell="1" allowOverlap="1" wp14:anchorId="516B1146" wp14:editId="76AEE422">
            <wp:simplePos x="0" y="0"/>
            <wp:positionH relativeFrom="column">
              <wp:posOffset>2407920</wp:posOffset>
            </wp:positionH>
            <wp:positionV relativeFrom="paragraph">
              <wp:posOffset>0</wp:posOffset>
            </wp:positionV>
            <wp:extent cx="1798320" cy="1864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7222"/>
                    <a:stretch/>
                  </pic:blipFill>
                  <pic:spPr bwMode="auto">
                    <a:xfrm>
                      <a:off x="0" y="0"/>
                      <a:ext cx="1798320"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66899A" wp14:editId="54E5B8E3">
            <wp:extent cx="1691640" cy="18649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9167"/>
                    <a:stretch/>
                  </pic:blipFill>
                  <pic:spPr bwMode="auto">
                    <a:xfrm>
                      <a:off x="0" y="0"/>
                      <a:ext cx="1691640" cy="1864995"/>
                    </a:xfrm>
                    <a:prstGeom prst="rect">
                      <a:avLst/>
                    </a:prstGeom>
                    <a:ln>
                      <a:noFill/>
                    </a:ln>
                    <a:extLst>
                      <a:ext uri="{53640926-AAD7-44D8-BBD7-CCE9431645EC}">
                        <a14:shadowObscured xmlns:a14="http://schemas.microsoft.com/office/drawing/2010/main"/>
                      </a:ext>
                    </a:extLst>
                  </pic:spPr>
                </pic:pic>
              </a:graphicData>
            </a:graphic>
          </wp:inline>
        </w:drawing>
      </w:r>
    </w:p>
    <w:p w14:paraId="230CFA12" w14:textId="60C1D02D" w:rsidR="004A1F21" w:rsidRDefault="00F11066" w:rsidP="004A1F21">
      <w:pPr>
        <w:rPr>
          <w:szCs w:val="24"/>
        </w:rPr>
      </w:pPr>
      <w:r>
        <w:rPr>
          <w:szCs w:val="24"/>
        </w:rPr>
        <w:t xml:space="preserve">These are two other potentially very useful resources from CGP. One of the main challenges many students face with the transition from GCSE at A-Level Chemistry is dealing with the mathematical nature of some parts of the course. If you do not feel as confident with your </w:t>
      </w:r>
      <w:proofErr w:type="spellStart"/>
      <w:r>
        <w:rPr>
          <w:szCs w:val="24"/>
        </w:rPr>
        <w:t>maths</w:t>
      </w:r>
      <w:proofErr w:type="spellEnd"/>
      <w:r w:rsidR="000611DF">
        <w:rPr>
          <w:szCs w:val="24"/>
        </w:rPr>
        <w:t xml:space="preserve"> skills “A-level Chemistry: Essential </w:t>
      </w:r>
      <w:proofErr w:type="spellStart"/>
      <w:r w:rsidR="000611DF">
        <w:rPr>
          <w:szCs w:val="24"/>
        </w:rPr>
        <w:t>Maths</w:t>
      </w:r>
      <w:proofErr w:type="spellEnd"/>
      <w:r w:rsidR="000611DF">
        <w:rPr>
          <w:szCs w:val="24"/>
        </w:rPr>
        <w:t xml:space="preserve"> Skills” </w:t>
      </w:r>
      <w:r w:rsidR="000611DF">
        <w:rPr>
          <w:szCs w:val="24"/>
        </w:rPr>
        <w:lastRenderedPageBreak/>
        <w:t>could be of great help. The second resource picture above “Head Start to A-Level Chemistry” aims to help bridge the gap between the GCSE and A-Level courses.</w:t>
      </w:r>
    </w:p>
    <w:p w14:paraId="5988B7BE" w14:textId="79719583" w:rsidR="004A1F21" w:rsidRDefault="000611DF" w:rsidP="004A1F21">
      <w:pPr>
        <w:rPr>
          <w:szCs w:val="24"/>
        </w:rPr>
      </w:pPr>
      <w:r>
        <w:rPr>
          <w:szCs w:val="24"/>
        </w:rPr>
        <w:t xml:space="preserve">Link to recommended GCP Resources - </w:t>
      </w:r>
      <w:hyperlink r:id="rId18" w:history="1">
        <w:r>
          <w:rPr>
            <w:rStyle w:val="Hyperlink"/>
            <w:szCs w:val="24"/>
          </w:rPr>
          <w:t>GCP Resources</w:t>
        </w:r>
      </w:hyperlink>
    </w:p>
    <w:p w14:paraId="1581CCFC" w14:textId="2FA1A5E8" w:rsidR="000611DF" w:rsidRDefault="000611DF" w:rsidP="004A1F21">
      <w:pPr>
        <w:rPr>
          <w:szCs w:val="24"/>
        </w:rPr>
      </w:pPr>
    </w:p>
    <w:p w14:paraId="67667E42" w14:textId="6206A708" w:rsidR="000611DF" w:rsidRDefault="000611DF" w:rsidP="004A1F21">
      <w:pPr>
        <w:rPr>
          <w:szCs w:val="24"/>
        </w:rPr>
      </w:pPr>
    </w:p>
    <w:p w14:paraId="4C6851CF" w14:textId="47215989" w:rsidR="000611DF" w:rsidRDefault="000611DF" w:rsidP="004B0B2F">
      <w:pPr>
        <w:pStyle w:val="Title"/>
        <w:jc w:val="left"/>
      </w:pPr>
      <w:r>
        <w:t>Recommended Wider Reading</w:t>
      </w:r>
    </w:p>
    <w:p w14:paraId="54A76726" w14:textId="77777777" w:rsidR="004B0B2F" w:rsidRPr="004B0B2F" w:rsidRDefault="004B0B2F" w:rsidP="004B0B2F">
      <w:pPr>
        <w:pStyle w:val="Title"/>
        <w:jc w:val="left"/>
        <w:rPr>
          <w:sz w:val="24"/>
          <w:szCs w:val="4"/>
        </w:rPr>
      </w:pPr>
    </w:p>
    <w:p w14:paraId="1513781E" w14:textId="78C847B9" w:rsidR="000611DF" w:rsidRDefault="000611DF" w:rsidP="000611DF">
      <w:r>
        <w:t xml:space="preserve">Studies have shown that students that read around their subject often have higher levels of academic performance then those who do not. </w:t>
      </w:r>
      <w:r w:rsidR="004B0B2F">
        <w:t>Wider reading can help you to understand not only the history of your subject, but also how it fits in to everyday life. This can often help you have a deeper understanding of the content you cover as part of the course. Here is a short list some interesting and easily digestible books you may enjoy.</w:t>
      </w:r>
    </w:p>
    <w:p w14:paraId="5A8AC55A" w14:textId="36746A2F" w:rsidR="000611DF" w:rsidRPr="004B0B2F" w:rsidRDefault="004B0B2F" w:rsidP="000611DF">
      <w:pPr>
        <w:rPr>
          <w:b/>
          <w:bCs/>
        </w:rPr>
      </w:pPr>
      <w:r>
        <w:rPr>
          <w:noProof/>
        </w:rPr>
        <w:drawing>
          <wp:anchor distT="0" distB="0" distL="114300" distR="114300" simplePos="0" relativeHeight="251662336" behindDoc="1" locked="0" layoutInCell="1" allowOverlap="1" wp14:anchorId="5C3810CE" wp14:editId="2867EC43">
            <wp:simplePos x="0" y="0"/>
            <wp:positionH relativeFrom="column">
              <wp:posOffset>-91440</wp:posOffset>
            </wp:positionH>
            <wp:positionV relativeFrom="paragraph">
              <wp:posOffset>635</wp:posOffset>
            </wp:positionV>
            <wp:extent cx="1402080" cy="2143760"/>
            <wp:effectExtent l="0" t="0" r="7620" b="8890"/>
            <wp:wrapTight wrapText="bothSides">
              <wp:wrapPolygon edited="0">
                <wp:start x="0" y="0"/>
                <wp:lineTo x="0" y="21498"/>
                <wp:lineTo x="21424" y="21498"/>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208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1DF" w:rsidRPr="004B0B2F">
        <w:rPr>
          <w:b/>
          <w:bCs/>
        </w:rPr>
        <w:t xml:space="preserve">Periodic Tales: The Curious Lives of the Elements (Paperback) Hugh </w:t>
      </w:r>
      <w:proofErr w:type="spellStart"/>
      <w:r w:rsidR="000611DF" w:rsidRPr="004B0B2F">
        <w:rPr>
          <w:b/>
          <w:bCs/>
        </w:rPr>
        <w:t>Aldersey</w:t>
      </w:r>
      <w:proofErr w:type="spellEnd"/>
      <w:r w:rsidR="000611DF" w:rsidRPr="004B0B2F">
        <w:rPr>
          <w:b/>
          <w:bCs/>
        </w:rPr>
        <w:t>-Williams</w:t>
      </w:r>
    </w:p>
    <w:p w14:paraId="1E1B3970" w14:textId="067340B6" w:rsidR="000611DF" w:rsidRDefault="000611DF" w:rsidP="000611DF">
      <w:r w:rsidRPr="000611DF">
        <w:t>ISBN-10:</w:t>
      </w:r>
      <w:r w:rsidR="004B0B2F">
        <w:t xml:space="preserve"> </w:t>
      </w:r>
      <w:r w:rsidRPr="000611DF">
        <w:t>0141041455</w:t>
      </w:r>
    </w:p>
    <w:p w14:paraId="2E2B72F8" w14:textId="04A8DA76" w:rsidR="004A1F21" w:rsidRDefault="000611DF" w:rsidP="004B0B2F">
      <w:r w:rsidRPr="000611DF">
        <w:t>This book covers the chemical elements, where they come from and how they are used. There are loads of fascinating insights</w:t>
      </w:r>
      <w:r w:rsidR="004B0B2F">
        <w:t xml:space="preserve"> </w:t>
      </w:r>
      <w:r w:rsidRPr="000611DF">
        <w:t>into uses for chemicals you would have never even thought about.</w:t>
      </w:r>
    </w:p>
    <w:p w14:paraId="68619C92" w14:textId="7736B93E" w:rsidR="004B0B2F" w:rsidRDefault="004B0B2F" w:rsidP="004B0B2F">
      <w:pPr>
        <w:rPr>
          <w:b/>
          <w:bCs/>
        </w:rPr>
      </w:pPr>
      <w:r w:rsidRPr="004B0B2F">
        <w:rPr>
          <w:b/>
          <w:bCs/>
          <w:noProof/>
        </w:rPr>
        <w:lastRenderedPageBreak/>
        <w:drawing>
          <wp:anchor distT="0" distB="0" distL="114300" distR="114300" simplePos="0" relativeHeight="251663360" behindDoc="1" locked="0" layoutInCell="1" allowOverlap="1" wp14:anchorId="6A1567AC" wp14:editId="3F3BE232">
            <wp:simplePos x="0" y="0"/>
            <wp:positionH relativeFrom="column">
              <wp:posOffset>-137160</wp:posOffset>
            </wp:positionH>
            <wp:positionV relativeFrom="paragraph">
              <wp:posOffset>13335</wp:posOffset>
            </wp:positionV>
            <wp:extent cx="1485900" cy="2312670"/>
            <wp:effectExtent l="0" t="0" r="0" b="0"/>
            <wp:wrapTight wrapText="bothSides">
              <wp:wrapPolygon edited="0">
                <wp:start x="0" y="0"/>
                <wp:lineTo x="0" y="21351"/>
                <wp:lineTo x="21323" y="21351"/>
                <wp:lineTo x="213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B2F">
        <w:rPr>
          <w:b/>
          <w:bCs/>
        </w:rPr>
        <w:t>The Disappearing Spoon (Paperback) Sam Kean</w:t>
      </w:r>
    </w:p>
    <w:p w14:paraId="096D6DE5" w14:textId="0E863267" w:rsidR="004B0B2F" w:rsidRDefault="004B0B2F" w:rsidP="004B0B2F">
      <w:r>
        <w:t>ISBN</w:t>
      </w:r>
      <w:r w:rsidRPr="004B0B2F">
        <w:t>-10:</w:t>
      </w:r>
      <w:r>
        <w:t xml:space="preserve"> 0552777501</w:t>
      </w:r>
    </w:p>
    <w:p w14:paraId="4D485A4E" w14:textId="44AA3458" w:rsidR="004B0B2F" w:rsidRDefault="004B0B2F" w:rsidP="004B0B2F">
      <w:r>
        <w:t xml:space="preserve">This is another book </w:t>
      </w:r>
      <w:r w:rsidR="00E7447C">
        <w:t>that contains amusing and informative tales about how many of the elements were discovered and the stories behind them and how many of the elements helped shape the course of human history itself.</w:t>
      </w:r>
    </w:p>
    <w:p w14:paraId="50A6DDD9" w14:textId="2C99AB6B" w:rsidR="00E7447C" w:rsidRDefault="00E7447C" w:rsidP="004B0B2F"/>
    <w:p w14:paraId="1E51FCB1" w14:textId="4A57DD74" w:rsidR="00E7447C" w:rsidRDefault="00E7447C" w:rsidP="004B0B2F"/>
    <w:p w14:paraId="27D78C1A" w14:textId="70A4A9B9" w:rsidR="00E7447C" w:rsidRDefault="00E7447C" w:rsidP="004B0B2F">
      <w:pPr>
        <w:rPr>
          <w:b/>
          <w:bCs/>
        </w:rPr>
      </w:pPr>
      <w:r>
        <w:rPr>
          <w:noProof/>
        </w:rPr>
        <w:drawing>
          <wp:anchor distT="0" distB="0" distL="114300" distR="114300" simplePos="0" relativeHeight="251664384" behindDoc="1" locked="0" layoutInCell="1" allowOverlap="1" wp14:anchorId="6DCBEA80" wp14:editId="5F0413D4">
            <wp:simplePos x="0" y="0"/>
            <wp:positionH relativeFrom="column">
              <wp:posOffset>-99060</wp:posOffset>
            </wp:positionH>
            <wp:positionV relativeFrom="paragraph">
              <wp:posOffset>0</wp:posOffset>
            </wp:positionV>
            <wp:extent cx="1449070" cy="2254885"/>
            <wp:effectExtent l="0" t="0" r="0" b="0"/>
            <wp:wrapTight wrapText="bothSides">
              <wp:wrapPolygon edited="0">
                <wp:start x="0" y="0"/>
                <wp:lineTo x="0" y="21351"/>
                <wp:lineTo x="21297" y="21351"/>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907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 Short History of Nearly Everything (Paperback) Bill Bryson</w:t>
      </w:r>
    </w:p>
    <w:p w14:paraId="781012B8" w14:textId="5E63E437" w:rsidR="00E7447C" w:rsidRDefault="00E7447C" w:rsidP="004B0B2F">
      <w:r w:rsidRPr="00E7447C">
        <w:t>ISBN-10: 9781784161859</w:t>
      </w:r>
    </w:p>
    <w:p w14:paraId="39370B84" w14:textId="3F7CB4B0" w:rsidR="00E7447C" w:rsidRDefault="0071366F" w:rsidP="004B0B2F">
      <w:r>
        <w:rPr>
          <w:noProof/>
        </w:rPr>
        <w:drawing>
          <wp:anchor distT="0" distB="0" distL="114300" distR="114300" simplePos="0" relativeHeight="251665408" behindDoc="1" locked="0" layoutInCell="1" allowOverlap="1" wp14:anchorId="1A0D454D" wp14:editId="1AFD907E">
            <wp:simplePos x="0" y="0"/>
            <wp:positionH relativeFrom="column">
              <wp:posOffset>-99060</wp:posOffset>
            </wp:positionH>
            <wp:positionV relativeFrom="paragraph">
              <wp:posOffset>2299970</wp:posOffset>
            </wp:positionV>
            <wp:extent cx="1494155" cy="2286000"/>
            <wp:effectExtent l="0" t="0" r="0" b="0"/>
            <wp:wrapTight wrapText="bothSides">
              <wp:wrapPolygon edited="0">
                <wp:start x="0" y="0"/>
                <wp:lineTo x="0" y="21420"/>
                <wp:lineTo x="21205" y="21420"/>
                <wp:lineTo x="212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7C">
        <w:t>This book covers the history of science itself and the stories of many of the greatest scientific discoveries of all time. It is written by a non-scientist, so it is great at explaining many scientific theories in ways that any layperson can understand. It tells the stories of the greatest heroes and villains across the history of science and will help you put a face to many of the scientists we mention throughout any of the three science courses.</w:t>
      </w:r>
      <w:r>
        <w:t xml:space="preserve"> The audiobook version is also great!</w:t>
      </w:r>
    </w:p>
    <w:p w14:paraId="73202805" w14:textId="7A2B6AF2" w:rsidR="0071366F" w:rsidRDefault="0071366F" w:rsidP="004B0B2F">
      <w:pPr>
        <w:rPr>
          <w:b/>
          <w:bCs/>
        </w:rPr>
      </w:pPr>
      <w:r>
        <w:rPr>
          <w:b/>
          <w:bCs/>
        </w:rPr>
        <w:t>Bad Science (Paperback) Ben Goldacre</w:t>
      </w:r>
    </w:p>
    <w:p w14:paraId="6EB2BDF2" w14:textId="5F9728FD" w:rsidR="0071366F" w:rsidRPr="0071366F" w:rsidRDefault="0071366F" w:rsidP="004B0B2F">
      <w:r w:rsidRPr="0071366F">
        <w:t>ISBN-10: 000728487X</w:t>
      </w:r>
    </w:p>
    <w:p w14:paraId="2EE2EA2A" w14:textId="74A896F3" w:rsidR="0071366F" w:rsidRDefault="0071366F" w:rsidP="004B0B2F">
      <w:r w:rsidRPr="0071366F">
        <w:t>Here Ben Goldacre takes apart anyone who published bad / misleading or dodgy science</w:t>
      </w:r>
      <w:r>
        <w:t>. T</w:t>
      </w:r>
      <w:r w:rsidRPr="0071366F">
        <w:t xml:space="preserve">his book will make you think about everything the advertising industry tries to sell you by </w:t>
      </w:r>
      <w:r w:rsidRPr="0071366F">
        <w:lastRenderedPageBreak/>
        <w:t>making it sound ‘</w:t>
      </w:r>
      <w:proofErr w:type="spellStart"/>
      <w:r w:rsidRPr="0071366F">
        <w:t>sciency</w:t>
      </w:r>
      <w:proofErr w:type="spellEnd"/>
      <w:r w:rsidRPr="0071366F">
        <w:t>’.</w:t>
      </w:r>
      <w:r>
        <w:t xml:space="preserve"> But it will also give a good idea of</w:t>
      </w:r>
      <w:r w:rsidR="002E24AF">
        <w:t xml:space="preserve"> the importance of a robust scientific method</w:t>
      </w:r>
      <w:r>
        <w:t>.</w:t>
      </w:r>
    </w:p>
    <w:p w14:paraId="5F6DC91A" w14:textId="11C8D645" w:rsidR="0071366F" w:rsidRDefault="0071366F" w:rsidP="004B0B2F"/>
    <w:p w14:paraId="60D0D727" w14:textId="782E0154" w:rsidR="0071366F" w:rsidRDefault="0071366F" w:rsidP="004B0B2F">
      <w:r>
        <w:t>Magazines such as New Scientist or Scientific American are also excellent ways to read about the exciting new advances across all fields of science and maybe even to give you ideas about a future career in science!</w:t>
      </w:r>
    </w:p>
    <w:p w14:paraId="17F5E4BC" w14:textId="4F54C575" w:rsidR="0071366F" w:rsidRDefault="0071366F" w:rsidP="004B0B2F"/>
    <w:p w14:paraId="0227E616" w14:textId="4FB27F88" w:rsidR="0071366F" w:rsidRDefault="0071366F" w:rsidP="004B0B2F"/>
    <w:p w14:paraId="0DD35E53" w14:textId="3EABE55E" w:rsidR="0071366F" w:rsidRDefault="0071366F" w:rsidP="0071366F">
      <w:pPr>
        <w:pStyle w:val="Title"/>
        <w:jc w:val="left"/>
      </w:pPr>
      <w:r>
        <w:t>Recommended Videos</w:t>
      </w:r>
    </w:p>
    <w:p w14:paraId="260C4E07" w14:textId="411A2CF2" w:rsidR="0071366F" w:rsidRDefault="0071366F" w:rsidP="0071366F"/>
    <w:p w14:paraId="5ACF78CD" w14:textId="4653DE3B" w:rsidR="00612735" w:rsidRDefault="00612735" w:rsidP="0071366F">
      <w:pPr>
        <w:rPr>
          <w:b/>
          <w:bCs/>
        </w:rPr>
      </w:pPr>
      <w:r>
        <w:rPr>
          <w:b/>
          <w:bCs/>
        </w:rPr>
        <w:t xml:space="preserve">Crash Course Chemistry – </w:t>
      </w:r>
      <w:proofErr w:type="spellStart"/>
      <w:r>
        <w:rPr>
          <w:b/>
          <w:bCs/>
        </w:rPr>
        <w:t>CrashCourse</w:t>
      </w:r>
      <w:proofErr w:type="spellEnd"/>
    </w:p>
    <w:p w14:paraId="710352D2" w14:textId="473CDF2E" w:rsidR="00612735" w:rsidRPr="00612735" w:rsidRDefault="00612735" w:rsidP="0071366F">
      <w:r>
        <w:t>This playlist offers a crash course in most of the topics we cover during the course. The videos often contain some of the history behind the science, as well as great animations and demonstrations of many of the concepts discussed.</w:t>
      </w:r>
    </w:p>
    <w:p w14:paraId="243B27EB" w14:textId="054AC6B9" w:rsidR="0071366F" w:rsidRDefault="00000000" w:rsidP="0071366F">
      <w:hyperlink r:id="rId23" w:history="1">
        <w:r w:rsidR="00612735" w:rsidRPr="00751ECC">
          <w:rPr>
            <w:rStyle w:val="Hyperlink"/>
          </w:rPr>
          <w:t>https://www.youtube.com/playlist?list=PL8dPuuaLjXtPHzzYuWy6fYEaX9mQQ8oGr</w:t>
        </w:r>
      </w:hyperlink>
    </w:p>
    <w:p w14:paraId="3D97A4A5" w14:textId="77777777" w:rsidR="00612735" w:rsidRPr="00612735" w:rsidRDefault="00612735" w:rsidP="00612735">
      <w:pPr>
        <w:rPr>
          <w:b/>
          <w:bCs/>
          <w:lang w:val="en-GB"/>
        </w:rPr>
      </w:pPr>
      <w:r w:rsidRPr="00612735">
        <w:rPr>
          <w:b/>
          <w:bCs/>
          <w:lang w:val="en-GB"/>
        </w:rPr>
        <w:t xml:space="preserve">Investigating the Periodic Table with Experiments - with Peter </w:t>
      </w:r>
      <w:proofErr w:type="spellStart"/>
      <w:r w:rsidRPr="00612735">
        <w:rPr>
          <w:b/>
          <w:bCs/>
          <w:lang w:val="en-GB"/>
        </w:rPr>
        <w:t>Wothers</w:t>
      </w:r>
      <w:proofErr w:type="spellEnd"/>
    </w:p>
    <w:p w14:paraId="20B666F9" w14:textId="4EF5DEAC" w:rsidR="00612735" w:rsidRDefault="00612735" w:rsidP="0071366F">
      <w:r>
        <w:t xml:space="preserve">Royal Institution lectures are always excellent and this one celebrates 150 years </w:t>
      </w:r>
      <w:r w:rsidR="00861ED6">
        <w:t>o</w:t>
      </w:r>
      <w:r>
        <w:t>f the periodic table</w:t>
      </w:r>
      <w:r w:rsidR="00861ED6">
        <w:t xml:space="preserve"> with lots of interesting facts and brilliant demonstrations.</w:t>
      </w:r>
    </w:p>
    <w:p w14:paraId="710A01C8" w14:textId="5A2209B7" w:rsidR="00861ED6" w:rsidRDefault="00000000" w:rsidP="0071366F">
      <w:hyperlink r:id="rId24" w:history="1">
        <w:r w:rsidR="00861ED6" w:rsidRPr="00751ECC">
          <w:rPr>
            <w:rStyle w:val="Hyperlink"/>
          </w:rPr>
          <w:t>https://www.youtube.com/watch?v=kqe9tEcZkno</w:t>
        </w:r>
      </w:hyperlink>
    </w:p>
    <w:p w14:paraId="6EDDC4CD" w14:textId="77777777" w:rsidR="00612735" w:rsidRPr="00612735" w:rsidRDefault="00612735" w:rsidP="0071366F">
      <w:pPr>
        <w:rPr>
          <w:b/>
          <w:bCs/>
        </w:rPr>
      </w:pPr>
      <w:r w:rsidRPr="00612735">
        <w:rPr>
          <w:b/>
          <w:bCs/>
        </w:rPr>
        <w:t>A thread of quicksilver –The Open University</w:t>
      </w:r>
    </w:p>
    <w:p w14:paraId="456E2A49" w14:textId="09FC7AEF" w:rsidR="00612735" w:rsidRDefault="00612735" w:rsidP="0071366F">
      <w:r w:rsidRPr="00612735">
        <w:lastRenderedPageBreak/>
        <w:t>A brilliant history of the most mysterious of elements –mercury. This program shows you how a single substance led to empires and war, as well as showing you come of the cooler properties of</w:t>
      </w:r>
      <w:r>
        <w:t xml:space="preserve"> </w:t>
      </w:r>
      <w:r w:rsidRPr="00612735">
        <w:t>mercury.</w:t>
      </w:r>
      <w:r>
        <w:t xml:space="preserve"> (This video is a little </w:t>
      </w:r>
      <w:r w:rsidR="00C7766A">
        <w:t>old,</w:t>
      </w:r>
      <w:r>
        <w:t xml:space="preserve"> so the quality isn’t great)</w:t>
      </w:r>
    </w:p>
    <w:p w14:paraId="2BE53872" w14:textId="7354762F" w:rsidR="00612735" w:rsidRDefault="00000000" w:rsidP="0071366F">
      <w:hyperlink r:id="rId25" w:history="1">
        <w:r w:rsidR="00612735" w:rsidRPr="00751ECC">
          <w:rPr>
            <w:rStyle w:val="Hyperlink"/>
          </w:rPr>
          <w:t>https://www.youtube.com/watch?v=t46lvTxHHTA</w:t>
        </w:r>
      </w:hyperlink>
    </w:p>
    <w:p w14:paraId="04704912" w14:textId="2E9A2419" w:rsidR="00612735" w:rsidRPr="00612735" w:rsidRDefault="00612735" w:rsidP="0071366F">
      <w:pPr>
        <w:rPr>
          <w:b/>
          <w:bCs/>
        </w:rPr>
      </w:pPr>
      <w:r w:rsidRPr="00612735">
        <w:rPr>
          <w:b/>
          <w:bCs/>
        </w:rPr>
        <w:t>10 weird and wonderful chemical reactions</w:t>
      </w:r>
    </w:p>
    <w:p w14:paraId="11EBE939" w14:textId="77777777" w:rsidR="00612735" w:rsidRDefault="00612735" w:rsidP="0071366F">
      <w:r w:rsidRPr="00612735">
        <w:t>10 good demonstration reactions, can you work out the chemistry of .... any... of them?</w:t>
      </w:r>
    </w:p>
    <w:p w14:paraId="44A9EDFF" w14:textId="2D12CC72" w:rsidR="0071366F" w:rsidRDefault="00000000" w:rsidP="0071366F">
      <w:hyperlink r:id="rId26" w:history="1">
        <w:r w:rsidR="00612735" w:rsidRPr="00751ECC">
          <w:rPr>
            <w:rStyle w:val="Hyperlink"/>
          </w:rPr>
          <w:t>https://www.youtube.com/watch?v=0Bt6RPP2ANI</w:t>
        </w:r>
      </w:hyperlink>
    </w:p>
    <w:p w14:paraId="152C074A" w14:textId="618A7CB1" w:rsidR="00861ED6" w:rsidRDefault="00861ED6" w:rsidP="00CF07E3">
      <w:pPr>
        <w:pStyle w:val="Title"/>
        <w:jc w:val="left"/>
      </w:pPr>
      <w:r>
        <w:t>Preparation for A-Level Chemistry</w:t>
      </w:r>
    </w:p>
    <w:p w14:paraId="55AB0E41" w14:textId="15A793F6" w:rsidR="00861ED6" w:rsidRDefault="005D62C6" w:rsidP="00861ED6">
      <w:r>
        <w:t>In order to make the transition from GCSE to A-Level Chemistry as smooth as possible. It is important to have a solid grasp of many fundamental concepts that you learnt as part of your GCSE course.</w:t>
      </w:r>
    </w:p>
    <w:p w14:paraId="58E40421" w14:textId="5D4AD53E" w:rsidR="005D62C6" w:rsidRDefault="005D62C6" w:rsidP="00861ED6">
      <w:r>
        <w:t>The following section contains several activities that aim to consolidate these skills and improve any content you may be a bit rusty on. Once you have completed these tasks, you can check the answers using the answer section in this booklet. You will then be ready to have a go at the “WKGS AS Chemistry Summer Work” booklet. This will be collected in and marked when you start the course in September.</w:t>
      </w:r>
    </w:p>
    <w:p w14:paraId="1AE38092" w14:textId="6EB122D6" w:rsidR="005D62C6" w:rsidRDefault="005D62C6" w:rsidP="00861ED6">
      <w:r>
        <w:t xml:space="preserve">Resources that will help you complete these activities include: </w:t>
      </w:r>
    </w:p>
    <w:p w14:paraId="6BDFD53F" w14:textId="54E6B2FF" w:rsidR="005D62C6" w:rsidRPr="005D62C6" w:rsidRDefault="00000000" w:rsidP="005D62C6">
      <w:pPr>
        <w:pStyle w:val="ListBullet"/>
        <w:rPr>
          <w:sz w:val="20"/>
          <w:szCs w:val="18"/>
        </w:rPr>
      </w:pPr>
      <w:hyperlink r:id="rId27" w:history="1">
        <w:r w:rsidR="005D62C6" w:rsidRPr="005D62C6">
          <w:rPr>
            <w:rStyle w:val="Hyperlink"/>
            <w:rFonts w:cs="Arial"/>
            <w:sz w:val="22"/>
          </w:rPr>
          <w:t>http://www.bbc.co.uk/schools/gcsebitesize/</w:t>
        </w:r>
      </w:hyperlink>
    </w:p>
    <w:p w14:paraId="69C91FEF" w14:textId="4BF086C8" w:rsidR="005D62C6" w:rsidRPr="005D62C6" w:rsidRDefault="00000000" w:rsidP="005D62C6">
      <w:pPr>
        <w:pStyle w:val="ListBullet"/>
        <w:rPr>
          <w:sz w:val="20"/>
          <w:szCs w:val="18"/>
        </w:rPr>
      </w:pPr>
      <w:hyperlink r:id="rId28" w:history="1">
        <w:r w:rsidR="005D62C6" w:rsidRPr="005D62C6">
          <w:rPr>
            <w:rStyle w:val="Hyperlink"/>
            <w:rFonts w:cs="Arial"/>
            <w:sz w:val="22"/>
          </w:rPr>
          <w:t>http://www.s-cool.co.uk/gcse</w:t>
        </w:r>
      </w:hyperlink>
    </w:p>
    <w:p w14:paraId="7B719DA3" w14:textId="51E8C13D" w:rsidR="005D62C6" w:rsidRPr="005D62C6" w:rsidRDefault="005D62C6" w:rsidP="005D62C6">
      <w:pPr>
        <w:pStyle w:val="ListBullet"/>
        <w:rPr>
          <w:sz w:val="20"/>
          <w:szCs w:val="18"/>
        </w:rPr>
      </w:pPr>
      <w:r w:rsidRPr="005D62C6">
        <w:rPr>
          <w:rFonts w:cs="Arial"/>
          <w:sz w:val="22"/>
        </w:rPr>
        <w:t>Any GCSE Additional Science / Chemistry revision guide</w:t>
      </w:r>
    </w:p>
    <w:p w14:paraId="4D38785D" w14:textId="6F57A7F1" w:rsidR="005D62C6" w:rsidRPr="005D62C6" w:rsidRDefault="005D62C6" w:rsidP="005D62C6">
      <w:pPr>
        <w:pStyle w:val="ListBullet"/>
        <w:rPr>
          <w:sz w:val="20"/>
          <w:szCs w:val="18"/>
        </w:rPr>
      </w:pPr>
      <w:r w:rsidRPr="005D62C6">
        <w:rPr>
          <w:rFonts w:cs="Arial"/>
          <w:sz w:val="22"/>
        </w:rPr>
        <w:t>Your own old GCSE Science / Chemistry folders or exercise books</w:t>
      </w:r>
    </w:p>
    <w:p w14:paraId="49DA1EE8" w14:textId="15844410" w:rsidR="00B27C19" w:rsidRPr="00CF07E3" w:rsidRDefault="005D62C6" w:rsidP="00B27C19">
      <w:pPr>
        <w:pStyle w:val="ListBullet"/>
        <w:rPr>
          <w:sz w:val="20"/>
          <w:szCs w:val="18"/>
        </w:rPr>
      </w:pPr>
      <w:r w:rsidRPr="005D62C6">
        <w:rPr>
          <w:rFonts w:cs="Arial"/>
          <w:sz w:val="22"/>
        </w:rPr>
        <w:t>Head Start to AS Chemistry Published by CGP (although this is not essential!)</w:t>
      </w:r>
    </w:p>
    <w:p w14:paraId="24F037D2" w14:textId="2FD63FCC" w:rsidR="00B27C19" w:rsidRDefault="00B27C19" w:rsidP="00B27C19">
      <w:r>
        <w:t>Some tasks have space for you to write your answers, but you will need to answer some sections on a separate piece of paper.</w:t>
      </w:r>
    </w:p>
    <w:p w14:paraId="744EC1F1" w14:textId="6A3E5E19" w:rsidR="00CF07E3" w:rsidRPr="00CF07E3" w:rsidRDefault="00CF07E3" w:rsidP="00B27C19">
      <w:pPr>
        <w:rPr>
          <w:b/>
          <w:bCs/>
        </w:rPr>
      </w:pPr>
      <w:r>
        <w:rPr>
          <w:b/>
          <w:bCs/>
        </w:rPr>
        <w:t xml:space="preserve">You will have a short assessment on the </w:t>
      </w:r>
      <w:r w:rsidR="00C101E1">
        <w:rPr>
          <w:b/>
          <w:bCs/>
        </w:rPr>
        <w:t>tasks</w:t>
      </w:r>
      <w:r>
        <w:rPr>
          <w:b/>
          <w:bCs/>
        </w:rPr>
        <w:t xml:space="preserve"> in th</w:t>
      </w:r>
      <w:r w:rsidR="00C101E1">
        <w:rPr>
          <w:b/>
          <w:bCs/>
        </w:rPr>
        <w:t>e next section of this</w:t>
      </w:r>
      <w:r>
        <w:rPr>
          <w:b/>
          <w:bCs/>
        </w:rPr>
        <w:t xml:space="preserve"> booklet </w:t>
      </w:r>
      <w:r w:rsidR="00C101E1">
        <w:rPr>
          <w:b/>
          <w:bCs/>
        </w:rPr>
        <w:t>in September.</w:t>
      </w:r>
    </w:p>
    <w:p w14:paraId="02A27D53" w14:textId="2EAE7AF2" w:rsidR="005D62C6" w:rsidRDefault="005D62C6" w:rsidP="005D62C6">
      <w:pPr>
        <w:pStyle w:val="ListBullet"/>
        <w:numPr>
          <w:ilvl w:val="0"/>
          <w:numId w:val="0"/>
        </w:numPr>
        <w:ind w:left="720" w:hanging="360"/>
        <w:rPr>
          <w:rFonts w:cs="Arial"/>
          <w:sz w:val="22"/>
        </w:rPr>
      </w:pPr>
    </w:p>
    <w:p w14:paraId="4556380A" w14:textId="07CD1D50" w:rsidR="005D62C6" w:rsidRDefault="00722E3F" w:rsidP="005D62C6">
      <w:pPr>
        <w:pStyle w:val="Heading1"/>
      </w:pPr>
      <w:r>
        <w:rPr>
          <w:noProof/>
        </w:rPr>
        <w:lastRenderedPageBreak/>
        <w:drawing>
          <wp:anchor distT="0" distB="0" distL="114300" distR="114300" simplePos="0" relativeHeight="251666432" behindDoc="0" locked="0" layoutInCell="1" allowOverlap="1" wp14:anchorId="78C6AD95" wp14:editId="5F8F0CDB">
            <wp:simplePos x="0" y="0"/>
            <wp:positionH relativeFrom="column">
              <wp:posOffset>-449580</wp:posOffset>
            </wp:positionH>
            <wp:positionV relativeFrom="paragraph">
              <wp:posOffset>321310</wp:posOffset>
            </wp:positionV>
            <wp:extent cx="6477000" cy="77225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9641" b="5703"/>
                    <a:stretch/>
                  </pic:blipFill>
                  <pic:spPr bwMode="auto">
                    <a:xfrm>
                      <a:off x="0" y="0"/>
                      <a:ext cx="6477000" cy="772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2C6">
        <w:t xml:space="preserve">Task 1 </w:t>
      </w:r>
      <w:r>
        <w:t>–</w:t>
      </w:r>
      <w:r w:rsidR="005D62C6">
        <w:t xml:space="preserve"> </w:t>
      </w:r>
      <w:r>
        <w:t>Atomic Structure</w:t>
      </w:r>
    </w:p>
    <w:p w14:paraId="38656B3A" w14:textId="5097D5F9" w:rsidR="00FB708E" w:rsidRPr="00FB708E" w:rsidRDefault="00722E3F" w:rsidP="00FB708E">
      <w:pPr>
        <w:pStyle w:val="Heading1"/>
      </w:pPr>
      <w:r>
        <w:lastRenderedPageBreak/>
        <w:t>Task 2 –</w:t>
      </w:r>
      <w:r w:rsidR="00FB708E">
        <w:t xml:space="preserve"> Writing Chemical Formulae</w:t>
      </w:r>
    </w:p>
    <w:p w14:paraId="663A29CF" w14:textId="64CB86D8" w:rsidR="00FB708E" w:rsidRDefault="00FB708E" w:rsidP="00FB708E">
      <w:r>
        <w:t xml:space="preserve">Being able to confidently write the correct chemical formulae for a substance is probably the single most important skill for any student that wants to succeed at A-Level chemistry. </w:t>
      </w:r>
    </w:p>
    <w:p w14:paraId="6F00E63B" w14:textId="3057262C" w:rsidR="00FB708E" w:rsidRDefault="00FB708E" w:rsidP="00FB708E">
      <w:r>
        <w:t xml:space="preserve">If you are at all unsure on how to do this I highly recommend reading the guide in this link - </w:t>
      </w:r>
      <w:hyperlink r:id="rId30" w:history="1">
        <w:r w:rsidRPr="00751ECC">
          <w:rPr>
            <w:rStyle w:val="Hyperlink"/>
          </w:rPr>
          <w:t>https://www.my-gcsescience.com/tips-writing-chemical-formulae/</w:t>
        </w:r>
      </w:hyperlink>
    </w:p>
    <w:p w14:paraId="65F6E84E" w14:textId="6AD74D09" w:rsidR="00FB708E" w:rsidRDefault="00C9254A" w:rsidP="00FB708E">
      <w:r>
        <w:rPr>
          <w:noProof/>
        </w:rPr>
        <w:drawing>
          <wp:anchor distT="0" distB="0" distL="114300" distR="114300" simplePos="0" relativeHeight="251667456" behindDoc="0" locked="0" layoutInCell="1" allowOverlap="1" wp14:anchorId="4440EF87" wp14:editId="208A0B11">
            <wp:simplePos x="0" y="0"/>
            <wp:positionH relativeFrom="column">
              <wp:posOffset>-502920</wp:posOffset>
            </wp:positionH>
            <wp:positionV relativeFrom="paragraph">
              <wp:posOffset>577850</wp:posOffset>
            </wp:positionV>
            <wp:extent cx="6611620" cy="5009987"/>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11620" cy="5009987"/>
                    </a:xfrm>
                    <a:prstGeom prst="rect">
                      <a:avLst/>
                    </a:prstGeom>
                  </pic:spPr>
                </pic:pic>
              </a:graphicData>
            </a:graphic>
            <wp14:sizeRelH relativeFrom="page">
              <wp14:pctWidth>0</wp14:pctWidth>
            </wp14:sizeRelH>
            <wp14:sizeRelV relativeFrom="page">
              <wp14:pctHeight>0</wp14:pctHeight>
            </wp14:sizeRelV>
          </wp:anchor>
        </w:drawing>
      </w:r>
      <w:r>
        <w:t>You should be able to use the information in the table below and the link above to correctly give chemical formulae for any substance you are asked.</w:t>
      </w:r>
    </w:p>
    <w:p w14:paraId="7B54A2F2" w14:textId="563C7383" w:rsidR="00C9254A" w:rsidRDefault="00C9254A" w:rsidP="00FB708E"/>
    <w:p w14:paraId="682854B6" w14:textId="33BEA7C6" w:rsidR="00C9254A" w:rsidRDefault="00C9254A" w:rsidP="00C9254A">
      <w:r>
        <w:lastRenderedPageBreak/>
        <w:t>Remember, you will not be able to use the periodic table to work out every ion.</w:t>
      </w:r>
      <w:r w:rsidR="00220443">
        <w:t xml:space="preserve"> For example, transition metals do not have a group number, but they will have a number after them in roman numerals which is equal to their charge. Also,</w:t>
      </w:r>
      <w:r>
        <w:t xml:space="preserve"> </w:t>
      </w:r>
      <w:r w:rsidR="00220443">
        <w:t>s</w:t>
      </w:r>
      <w:r>
        <w:t>ome complex or polyatomic ions you will just have to learn. You will be expected to know the ions listed below</w:t>
      </w:r>
      <w:r w:rsidR="00220443">
        <w:t xml:space="preserve"> (and more) </w:t>
      </w:r>
      <w:r>
        <w:t>at A-Level.</w:t>
      </w:r>
    </w:p>
    <w:p w14:paraId="7EFD2565" w14:textId="66D5FF45" w:rsidR="00C9254A" w:rsidRPr="00FB708E" w:rsidRDefault="00C9254A" w:rsidP="00C9254A">
      <w:r>
        <w:rPr>
          <w:noProof/>
        </w:rPr>
        <w:drawing>
          <wp:anchor distT="0" distB="0" distL="114300" distR="114300" simplePos="0" relativeHeight="251668480" behindDoc="0" locked="0" layoutInCell="1" allowOverlap="1" wp14:anchorId="3AAEEF41" wp14:editId="3EA7CD26">
            <wp:simplePos x="0" y="0"/>
            <wp:positionH relativeFrom="column">
              <wp:posOffset>335280</wp:posOffset>
            </wp:positionH>
            <wp:positionV relativeFrom="paragraph">
              <wp:posOffset>3810</wp:posOffset>
            </wp:positionV>
            <wp:extent cx="4526280" cy="2031587"/>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26280" cy="2031587"/>
                    </a:xfrm>
                    <a:prstGeom prst="rect">
                      <a:avLst/>
                    </a:prstGeom>
                  </pic:spPr>
                </pic:pic>
              </a:graphicData>
            </a:graphic>
            <wp14:sizeRelH relativeFrom="page">
              <wp14:pctWidth>0</wp14:pctWidth>
            </wp14:sizeRelH>
            <wp14:sizeRelV relativeFrom="page">
              <wp14:pctHeight>0</wp14:pctHeight>
            </wp14:sizeRelV>
          </wp:anchor>
        </w:drawing>
      </w:r>
    </w:p>
    <w:p w14:paraId="5FD43ACC" w14:textId="46760518" w:rsidR="00722E3F" w:rsidRDefault="00722E3F" w:rsidP="00722E3F"/>
    <w:p w14:paraId="38AE3ED7" w14:textId="0FAD7EC6" w:rsidR="00C9254A" w:rsidRDefault="00C9254A" w:rsidP="00722E3F"/>
    <w:p w14:paraId="0DE51C0B" w14:textId="2971889F" w:rsidR="00C9254A" w:rsidRDefault="00C9254A" w:rsidP="00722E3F"/>
    <w:p w14:paraId="0392FF34" w14:textId="39550D49" w:rsidR="00C9254A" w:rsidRDefault="00C9254A" w:rsidP="00722E3F"/>
    <w:p w14:paraId="0EEB877C" w14:textId="7CB94AFA" w:rsidR="00C9254A" w:rsidRDefault="00C9254A" w:rsidP="00722E3F"/>
    <w:p w14:paraId="611FE11A" w14:textId="77777777" w:rsidR="00220443" w:rsidRDefault="00220443" w:rsidP="00722E3F"/>
    <w:p w14:paraId="2B5D4335" w14:textId="1F0B82E1" w:rsidR="00220443" w:rsidRDefault="00C9254A" w:rsidP="00722E3F">
      <w:r>
        <w:t>Write the chemical formulae for the following</w:t>
      </w:r>
      <w:r w:rsidR="00220443">
        <w:t xml:space="preserve"> compounds</w:t>
      </w:r>
      <w:r>
        <w:t>:</w:t>
      </w:r>
      <w:r w:rsidR="00220443">
        <w:rPr>
          <w:noProof/>
        </w:rPr>
        <w:drawing>
          <wp:anchor distT="0" distB="0" distL="114300" distR="114300" simplePos="0" relativeHeight="251669504" behindDoc="0" locked="0" layoutInCell="1" allowOverlap="1" wp14:anchorId="45A4389D" wp14:editId="7AFA7190">
            <wp:simplePos x="0" y="0"/>
            <wp:positionH relativeFrom="column">
              <wp:posOffset>-868680</wp:posOffset>
            </wp:positionH>
            <wp:positionV relativeFrom="paragraph">
              <wp:posOffset>551815</wp:posOffset>
            </wp:positionV>
            <wp:extent cx="7242810" cy="2880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42810" cy="2880360"/>
                    </a:xfrm>
                    <a:prstGeom prst="rect">
                      <a:avLst/>
                    </a:prstGeom>
                  </pic:spPr>
                </pic:pic>
              </a:graphicData>
            </a:graphic>
            <wp14:sizeRelH relativeFrom="margin">
              <wp14:pctWidth>0</wp14:pctWidth>
            </wp14:sizeRelH>
            <wp14:sizeRelV relativeFrom="margin">
              <wp14:pctHeight>0</wp14:pctHeight>
            </wp14:sizeRelV>
          </wp:anchor>
        </w:drawing>
      </w:r>
    </w:p>
    <w:p w14:paraId="29CA80FB" w14:textId="17A8C2D0" w:rsidR="00C9254A" w:rsidRDefault="00C9254A" w:rsidP="00722E3F"/>
    <w:p w14:paraId="4BA69A96" w14:textId="04C74949" w:rsidR="00220443" w:rsidRDefault="00220443" w:rsidP="00220443">
      <w:pPr>
        <w:pStyle w:val="Heading1"/>
      </w:pPr>
      <w:r>
        <w:rPr>
          <w:noProof/>
        </w:rPr>
        <w:lastRenderedPageBreak/>
        <w:drawing>
          <wp:anchor distT="0" distB="0" distL="114300" distR="114300" simplePos="0" relativeHeight="251671552" behindDoc="0" locked="0" layoutInCell="1" allowOverlap="1" wp14:anchorId="64AF1638" wp14:editId="2802FDAC">
            <wp:simplePos x="0" y="0"/>
            <wp:positionH relativeFrom="column">
              <wp:posOffset>-891540</wp:posOffset>
            </wp:positionH>
            <wp:positionV relativeFrom="paragraph">
              <wp:posOffset>449580</wp:posOffset>
            </wp:positionV>
            <wp:extent cx="7312660" cy="492252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12660" cy="4922520"/>
                    </a:xfrm>
                    <a:prstGeom prst="rect">
                      <a:avLst/>
                    </a:prstGeom>
                  </pic:spPr>
                </pic:pic>
              </a:graphicData>
            </a:graphic>
            <wp14:sizeRelH relativeFrom="page">
              <wp14:pctWidth>0</wp14:pctWidth>
            </wp14:sizeRelH>
            <wp14:sizeRelV relativeFrom="page">
              <wp14:pctHeight>0</wp14:pctHeight>
            </wp14:sizeRelV>
          </wp:anchor>
        </w:drawing>
      </w:r>
      <w:r>
        <w:t>Task 3 – Chemical Equations</w:t>
      </w:r>
    </w:p>
    <w:p w14:paraId="3DAE577E" w14:textId="495A407D" w:rsidR="00220443" w:rsidRDefault="00B27C19" w:rsidP="00220443">
      <w:r>
        <w:rPr>
          <w:noProof/>
        </w:rPr>
        <w:drawing>
          <wp:anchor distT="0" distB="0" distL="114300" distR="114300" simplePos="0" relativeHeight="251673600" behindDoc="0" locked="0" layoutInCell="1" allowOverlap="1" wp14:anchorId="4AFC65AF" wp14:editId="6B4DE904">
            <wp:simplePos x="0" y="0"/>
            <wp:positionH relativeFrom="column">
              <wp:posOffset>2312035</wp:posOffset>
            </wp:positionH>
            <wp:positionV relativeFrom="paragraph">
              <wp:posOffset>5335270</wp:posOffset>
            </wp:positionV>
            <wp:extent cx="4197985" cy="16078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51057"/>
                    <a:stretch/>
                  </pic:blipFill>
                  <pic:spPr bwMode="auto">
                    <a:xfrm>
                      <a:off x="0" y="0"/>
                      <a:ext cx="4197985"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361AA39" wp14:editId="5D548DED">
            <wp:simplePos x="0" y="0"/>
            <wp:positionH relativeFrom="column">
              <wp:posOffset>-784860</wp:posOffset>
            </wp:positionH>
            <wp:positionV relativeFrom="paragraph">
              <wp:posOffset>5320030</wp:posOffset>
            </wp:positionV>
            <wp:extent cx="4329430" cy="16078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b="52547"/>
                    <a:stretch/>
                  </pic:blipFill>
                  <pic:spPr bwMode="auto">
                    <a:xfrm>
                      <a:off x="0" y="0"/>
                      <a:ext cx="432943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8CAE9" w14:textId="1D3D1BC5" w:rsidR="00B27C19" w:rsidRPr="00B27C19" w:rsidRDefault="00B27C19" w:rsidP="00B27C19"/>
    <w:p w14:paraId="4C5F2736" w14:textId="24C6CA26" w:rsidR="00B27C19" w:rsidRDefault="00B27C19" w:rsidP="00B27C19">
      <w:pPr>
        <w:tabs>
          <w:tab w:val="left" w:pos="2208"/>
        </w:tabs>
      </w:pPr>
      <w:r>
        <w:tab/>
      </w:r>
    </w:p>
    <w:p w14:paraId="3C21E7B4" w14:textId="7BC2AA12" w:rsidR="00B27C19" w:rsidRDefault="00B27C19" w:rsidP="00B27C19">
      <w:pPr>
        <w:tabs>
          <w:tab w:val="left" w:pos="2208"/>
        </w:tabs>
      </w:pPr>
      <w:r>
        <w:rPr>
          <w:noProof/>
        </w:rPr>
        <w:lastRenderedPageBreak/>
        <w:drawing>
          <wp:inline distT="0" distB="0" distL="0" distR="0" wp14:anchorId="259CAD97" wp14:editId="10382535">
            <wp:extent cx="5486400" cy="554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5549900"/>
                    </a:xfrm>
                    <a:prstGeom prst="rect">
                      <a:avLst/>
                    </a:prstGeom>
                  </pic:spPr>
                </pic:pic>
              </a:graphicData>
            </a:graphic>
          </wp:inline>
        </w:drawing>
      </w:r>
    </w:p>
    <w:p w14:paraId="7D3533AE" w14:textId="77777777" w:rsidR="00B27C19" w:rsidRDefault="00B27C19" w:rsidP="00B27C19">
      <w:pPr>
        <w:pStyle w:val="Heading1"/>
      </w:pPr>
    </w:p>
    <w:p w14:paraId="69025571" w14:textId="77777777" w:rsidR="00B27C19" w:rsidRDefault="00B27C19" w:rsidP="00B27C19">
      <w:pPr>
        <w:pStyle w:val="Heading1"/>
      </w:pPr>
    </w:p>
    <w:p w14:paraId="787713CA" w14:textId="2029CAD3" w:rsidR="00B27C19" w:rsidRDefault="00B27C19" w:rsidP="00B27C19">
      <w:pPr>
        <w:pStyle w:val="Heading1"/>
      </w:pPr>
    </w:p>
    <w:p w14:paraId="7E56CB0D" w14:textId="77777777" w:rsidR="00B27C19" w:rsidRPr="00B27C19" w:rsidRDefault="00B27C19" w:rsidP="00B27C19"/>
    <w:p w14:paraId="3DBC75C1" w14:textId="0B3F1D4E" w:rsidR="00B27C19" w:rsidRPr="00B27C19" w:rsidRDefault="00B27C19" w:rsidP="00B27C19">
      <w:pPr>
        <w:pStyle w:val="Heading1"/>
      </w:pPr>
      <w:r>
        <w:lastRenderedPageBreak/>
        <w:t>Task 4 – Ionic Equations</w:t>
      </w:r>
    </w:p>
    <w:p w14:paraId="149AE3B2" w14:textId="009AAA85" w:rsidR="00220443" w:rsidRDefault="001C2D38" w:rsidP="00B27C19">
      <w:r>
        <w:rPr>
          <w:noProof/>
        </w:rPr>
        <w:drawing>
          <wp:anchor distT="0" distB="0" distL="114300" distR="114300" simplePos="0" relativeHeight="251676672" behindDoc="0" locked="0" layoutInCell="1" allowOverlap="1" wp14:anchorId="7E79A396" wp14:editId="43D9BCB8">
            <wp:simplePos x="0" y="0"/>
            <wp:positionH relativeFrom="column">
              <wp:posOffset>-724535</wp:posOffset>
            </wp:positionH>
            <wp:positionV relativeFrom="paragraph">
              <wp:posOffset>1083310</wp:posOffset>
            </wp:positionV>
            <wp:extent cx="7005320" cy="6149340"/>
            <wp:effectExtent l="0" t="0" r="508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005320" cy="6149340"/>
                    </a:xfrm>
                    <a:prstGeom prst="rect">
                      <a:avLst/>
                    </a:prstGeom>
                  </pic:spPr>
                </pic:pic>
              </a:graphicData>
            </a:graphic>
            <wp14:sizeRelH relativeFrom="margin">
              <wp14:pctWidth>0</wp14:pctWidth>
            </wp14:sizeRelH>
            <wp14:sizeRelV relativeFrom="margin">
              <wp14:pctHeight>0</wp14:pctHeight>
            </wp14:sizeRelV>
          </wp:anchor>
        </w:drawing>
      </w:r>
      <w:r w:rsidR="00B27C19">
        <w:t xml:space="preserve">A balanced ionic equation shows the reacting ions in a chemical reaction. These equations </w:t>
      </w:r>
      <w:r>
        <w:t>ar</w:t>
      </w:r>
      <w:r w:rsidR="00B27C19">
        <w:t>e used to represent what happens in precipitation reactions (reactions in which a</w:t>
      </w:r>
      <w:r w:rsidR="00E20ED3">
        <w:t>n</w:t>
      </w:r>
      <w:r w:rsidR="00B27C19">
        <w:t xml:space="preserve"> </w:t>
      </w:r>
      <w:r w:rsidR="00E20ED3">
        <w:t xml:space="preserve">insoluble </w:t>
      </w:r>
      <w:r w:rsidR="00B27C19">
        <w:t>solid</w:t>
      </w:r>
      <w:r w:rsidR="00E20ED3">
        <w:t xml:space="preserve"> is produced during a reaction in solution)</w:t>
      </w:r>
      <w:r w:rsidR="00B27C19">
        <w:t>.</w:t>
      </w:r>
    </w:p>
    <w:p w14:paraId="34D20DFA" w14:textId="2DA3D121" w:rsidR="00E20ED3" w:rsidRPr="00722E3F" w:rsidRDefault="00E20ED3" w:rsidP="00B27C19"/>
    <w:p w14:paraId="49E884B9" w14:textId="0A316F64" w:rsidR="001C2D38" w:rsidRDefault="001C2D38" w:rsidP="001C2D38">
      <w:r>
        <w:rPr>
          <w:noProof/>
        </w:rPr>
        <w:lastRenderedPageBreak/>
        <w:drawing>
          <wp:anchor distT="0" distB="0" distL="114300" distR="114300" simplePos="0" relativeHeight="251677696" behindDoc="1" locked="0" layoutInCell="1" allowOverlap="1" wp14:anchorId="036BD264" wp14:editId="32509C0E">
            <wp:simplePos x="0" y="0"/>
            <wp:positionH relativeFrom="column">
              <wp:posOffset>-732155</wp:posOffset>
            </wp:positionH>
            <wp:positionV relativeFrom="paragraph">
              <wp:posOffset>0</wp:posOffset>
            </wp:positionV>
            <wp:extent cx="7225133" cy="1584960"/>
            <wp:effectExtent l="0" t="0" r="0" b="0"/>
            <wp:wrapTight wrapText="bothSides">
              <wp:wrapPolygon edited="0">
                <wp:start x="0" y="0"/>
                <wp:lineTo x="0" y="21288"/>
                <wp:lineTo x="21528" y="21288"/>
                <wp:lineTo x="215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542"/>
                    <a:stretch/>
                  </pic:blipFill>
                  <pic:spPr bwMode="auto">
                    <a:xfrm>
                      <a:off x="0" y="0"/>
                      <a:ext cx="7225133"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5E315" w14:textId="3CA9FC04" w:rsidR="001C2D38" w:rsidRDefault="00B501F6" w:rsidP="001C2D38">
      <w:r>
        <w:t xml:space="preserve">HINT: Look at the general </w:t>
      </w:r>
      <w:r w:rsidR="00C7766A">
        <w:t>reactions</w:t>
      </w:r>
      <w:r>
        <w:t xml:space="preserve"> you should know on page 16 if you are struggling with a &amp; c</w:t>
      </w:r>
    </w:p>
    <w:p w14:paraId="4A5B4902" w14:textId="2B0CA220" w:rsidR="000109D5" w:rsidRDefault="000109D5" w:rsidP="001C2D38"/>
    <w:p w14:paraId="1EB47BA5" w14:textId="0CF83080" w:rsidR="000109D5" w:rsidRDefault="000109D5" w:rsidP="001C2D38"/>
    <w:p w14:paraId="286963E3" w14:textId="6E29B695" w:rsidR="000109D5" w:rsidRDefault="000109D5" w:rsidP="001C2D38"/>
    <w:p w14:paraId="514E5808" w14:textId="459405F2" w:rsidR="000109D5" w:rsidRDefault="000109D5" w:rsidP="001C2D38"/>
    <w:p w14:paraId="5AB4E2FD" w14:textId="6874E816" w:rsidR="000109D5" w:rsidRDefault="000109D5" w:rsidP="001C2D38"/>
    <w:p w14:paraId="67F88E93" w14:textId="45827D89" w:rsidR="000109D5" w:rsidRDefault="000109D5" w:rsidP="001C2D38"/>
    <w:p w14:paraId="3A16CC55" w14:textId="17A9B15F" w:rsidR="000109D5" w:rsidRDefault="000109D5" w:rsidP="001C2D38"/>
    <w:p w14:paraId="640650D7" w14:textId="6158454F" w:rsidR="000109D5" w:rsidRDefault="000109D5" w:rsidP="001C2D38"/>
    <w:p w14:paraId="1267D58C" w14:textId="34781A47" w:rsidR="000109D5" w:rsidRDefault="000109D5" w:rsidP="001C2D38"/>
    <w:p w14:paraId="7E94D507" w14:textId="2EBD796F" w:rsidR="000109D5" w:rsidRDefault="000109D5" w:rsidP="001C2D38"/>
    <w:p w14:paraId="35E875F6" w14:textId="320221A7" w:rsidR="000109D5" w:rsidRDefault="000109D5" w:rsidP="001C2D38"/>
    <w:p w14:paraId="16D1E1DB" w14:textId="0CD24E67" w:rsidR="000109D5" w:rsidRDefault="000109D5" w:rsidP="001C2D38"/>
    <w:p w14:paraId="4F9ADF3F" w14:textId="556FB146" w:rsidR="000109D5" w:rsidRDefault="000109D5" w:rsidP="00722E3F">
      <w:pPr>
        <w:pStyle w:val="Heading1"/>
      </w:pPr>
      <w:r>
        <w:lastRenderedPageBreak/>
        <w:t>Task 5 – Amount of Substance Calculations</w:t>
      </w:r>
    </w:p>
    <w:p w14:paraId="77D31D40" w14:textId="7B4173DC" w:rsidR="000109D5" w:rsidRDefault="000109D5" w:rsidP="000109D5">
      <w:r>
        <w:t>At GCSE you will have studied various calculations to determine amounts of substance. This could have been the number of moles of a gas you have, the mass of a solid that will be produced from a reaction, the % yield or atom economy of a reaction. All these skills transfer directly over to the A-Level course. The more comfortable and confident you can be using these types of calculations, the easier you will find the transition to A-Level Chemistry.</w:t>
      </w:r>
    </w:p>
    <w:p w14:paraId="1906CBDD" w14:textId="34AB208C" w:rsidR="000109D5" w:rsidRDefault="00E114EE" w:rsidP="000109D5">
      <w:r>
        <w:rPr>
          <w:noProof/>
        </w:rPr>
        <w:drawing>
          <wp:anchor distT="0" distB="0" distL="114300" distR="114300" simplePos="0" relativeHeight="251679744" behindDoc="0" locked="0" layoutInCell="1" allowOverlap="1" wp14:anchorId="654FB2BF" wp14:editId="56B837CC">
            <wp:simplePos x="0" y="0"/>
            <wp:positionH relativeFrom="column">
              <wp:posOffset>-708661</wp:posOffset>
            </wp:positionH>
            <wp:positionV relativeFrom="paragraph">
              <wp:posOffset>612140</wp:posOffset>
            </wp:positionV>
            <wp:extent cx="6918927" cy="5173980"/>
            <wp:effectExtent l="0" t="0" r="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920897" cy="5175453"/>
                    </a:xfrm>
                    <a:prstGeom prst="rect">
                      <a:avLst/>
                    </a:prstGeom>
                  </pic:spPr>
                </pic:pic>
              </a:graphicData>
            </a:graphic>
            <wp14:sizeRelH relativeFrom="page">
              <wp14:pctWidth>0</wp14:pctWidth>
            </wp14:sizeRelH>
            <wp14:sizeRelV relativeFrom="page">
              <wp14:pctHeight>0</wp14:pctHeight>
            </wp14:sizeRelV>
          </wp:anchor>
        </w:drawing>
      </w:r>
      <w:r w:rsidR="000109D5">
        <w:t xml:space="preserve">I highly recommend you dig out your old Chemistry notes or revision guide </w:t>
      </w:r>
      <w:r>
        <w:t>and have a go at the following questions. Practice makes perfect!</w:t>
      </w:r>
    </w:p>
    <w:p w14:paraId="30DD6AD6" w14:textId="26B582EF" w:rsidR="00E114EE" w:rsidRDefault="008C26A1" w:rsidP="000109D5">
      <w:r>
        <w:rPr>
          <w:noProof/>
        </w:rPr>
        <w:lastRenderedPageBreak/>
        <w:drawing>
          <wp:anchor distT="0" distB="0" distL="114300" distR="114300" simplePos="0" relativeHeight="251680768" behindDoc="0" locked="0" layoutInCell="1" allowOverlap="1" wp14:anchorId="4CCF31E3" wp14:editId="6BA9B1C1">
            <wp:simplePos x="0" y="0"/>
            <wp:positionH relativeFrom="column">
              <wp:posOffset>-541020</wp:posOffset>
            </wp:positionH>
            <wp:positionV relativeFrom="paragraph">
              <wp:posOffset>-708660</wp:posOffset>
            </wp:positionV>
            <wp:extent cx="6522534" cy="31318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524430" cy="3132730"/>
                    </a:xfrm>
                    <a:prstGeom prst="rect">
                      <a:avLst/>
                    </a:prstGeom>
                  </pic:spPr>
                </pic:pic>
              </a:graphicData>
            </a:graphic>
            <wp14:sizeRelH relativeFrom="margin">
              <wp14:pctWidth>0</wp14:pctWidth>
            </wp14:sizeRelH>
            <wp14:sizeRelV relativeFrom="margin">
              <wp14:pctHeight>0</wp14:pctHeight>
            </wp14:sizeRelV>
          </wp:anchor>
        </w:drawing>
      </w:r>
    </w:p>
    <w:p w14:paraId="10346185" w14:textId="534908AE" w:rsidR="00E114EE" w:rsidRDefault="00E114EE" w:rsidP="000109D5"/>
    <w:p w14:paraId="08F1D46A" w14:textId="066522E9" w:rsidR="00E114EE" w:rsidRDefault="00E114EE" w:rsidP="000109D5"/>
    <w:p w14:paraId="13103341" w14:textId="51BA4DD5" w:rsidR="00E114EE" w:rsidRPr="00E114EE" w:rsidRDefault="00A477D3" w:rsidP="00E114EE">
      <w:r>
        <w:rPr>
          <w:noProof/>
        </w:rPr>
        <w:drawing>
          <wp:anchor distT="0" distB="0" distL="114300" distR="114300" simplePos="0" relativeHeight="251682816" behindDoc="0" locked="0" layoutInCell="1" allowOverlap="1" wp14:anchorId="189FA713" wp14:editId="7348D1D9">
            <wp:simplePos x="0" y="0"/>
            <wp:positionH relativeFrom="margin">
              <wp:align>center</wp:align>
            </wp:positionH>
            <wp:positionV relativeFrom="paragraph">
              <wp:posOffset>4343647</wp:posOffset>
            </wp:positionV>
            <wp:extent cx="6459220" cy="2377440"/>
            <wp:effectExtent l="0" t="0" r="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59220" cy="2377440"/>
                    </a:xfrm>
                    <a:prstGeom prst="rect">
                      <a:avLst/>
                    </a:prstGeom>
                  </pic:spPr>
                </pic:pic>
              </a:graphicData>
            </a:graphic>
            <wp14:sizeRelH relativeFrom="margin">
              <wp14:pctWidth>0</wp14:pctWidth>
            </wp14:sizeRelH>
            <wp14:sizeRelV relativeFrom="margin">
              <wp14:pctHeight>0</wp14:pctHeight>
            </wp14:sizeRelV>
          </wp:anchor>
        </w:drawing>
      </w:r>
      <w:r w:rsidR="008C26A1">
        <w:rPr>
          <w:noProof/>
        </w:rPr>
        <w:drawing>
          <wp:anchor distT="0" distB="0" distL="114300" distR="114300" simplePos="0" relativeHeight="251681792" behindDoc="0" locked="0" layoutInCell="1" allowOverlap="1" wp14:anchorId="18443E11" wp14:editId="62545EF8">
            <wp:simplePos x="0" y="0"/>
            <wp:positionH relativeFrom="column">
              <wp:posOffset>-647700</wp:posOffset>
            </wp:positionH>
            <wp:positionV relativeFrom="paragraph">
              <wp:posOffset>1258570</wp:posOffset>
            </wp:positionV>
            <wp:extent cx="6764655" cy="3009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764655" cy="3009900"/>
                    </a:xfrm>
                    <a:prstGeom prst="rect">
                      <a:avLst/>
                    </a:prstGeom>
                  </pic:spPr>
                </pic:pic>
              </a:graphicData>
            </a:graphic>
            <wp14:sizeRelH relativeFrom="margin">
              <wp14:pctWidth>0</wp14:pctWidth>
            </wp14:sizeRelH>
            <wp14:sizeRelV relativeFrom="margin">
              <wp14:pctHeight>0</wp14:pctHeight>
            </wp14:sizeRelV>
          </wp:anchor>
        </w:drawing>
      </w:r>
    </w:p>
    <w:p w14:paraId="44CF727E" w14:textId="5DFDCE6B" w:rsidR="00404ED8" w:rsidRDefault="00D1738E" w:rsidP="00722E3F">
      <w:pPr>
        <w:pStyle w:val="Heading1"/>
      </w:pPr>
      <w:r w:rsidRPr="00D1738E">
        <w:rPr>
          <w:noProof/>
        </w:rPr>
        <w:lastRenderedPageBreak/>
        <w:drawing>
          <wp:anchor distT="0" distB="0" distL="114300" distR="114300" simplePos="0" relativeHeight="251698176" behindDoc="1" locked="0" layoutInCell="1" allowOverlap="1" wp14:anchorId="6CE4BA35" wp14:editId="27A8041A">
            <wp:simplePos x="0" y="0"/>
            <wp:positionH relativeFrom="margin">
              <wp:posOffset>-964287</wp:posOffset>
            </wp:positionH>
            <wp:positionV relativeFrom="paragraph">
              <wp:posOffset>-461242</wp:posOffset>
            </wp:positionV>
            <wp:extent cx="7393258" cy="7393258"/>
            <wp:effectExtent l="0" t="0" r="0" b="0"/>
            <wp:wrapNone/>
            <wp:docPr id="2013393282" name="Picture 1"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93282" name="Picture 1" descr="A picture containing text, screenshot, document, fon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393258" cy="7393258"/>
                    </a:xfrm>
                    <a:prstGeom prst="rect">
                      <a:avLst/>
                    </a:prstGeom>
                  </pic:spPr>
                </pic:pic>
              </a:graphicData>
            </a:graphic>
            <wp14:sizeRelH relativeFrom="page">
              <wp14:pctWidth>0</wp14:pctWidth>
            </wp14:sizeRelH>
            <wp14:sizeRelV relativeFrom="page">
              <wp14:pctHeight>0</wp14:pctHeight>
            </wp14:sizeRelV>
          </wp:anchor>
        </w:drawing>
      </w:r>
    </w:p>
    <w:p w14:paraId="6A466960" w14:textId="77777777" w:rsidR="00A477D3" w:rsidRPr="00A477D3" w:rsidRDefault="00A477D3" w:rsidP="00A477D3"/>
    <w:p w14:paraId="4385F25C" w14:textId="77777777" w:rsidR="00A477D3" w:rsidRDefault="00A477D3" w:rsidP="00A477D3"/>
    <w:p w14:paraId="1DB52950" w14:textId="77777777" w:rsidR="00A477D3" w:rsidRDefault="00A477D3" w:rsidP="00A477D3"/>
    <w:p w14:paraId="4906066C" w14:textId="77777777" w:rsidR="00A477D3" w:rsidRPr="00A477D3" w:rsidRDefault="00A477D3" w:rsidP="00A477D3"/>
    <w:p w14:paraId="5BF969F6" w14:textId="77777777" w:rsidR="00A477D3" w:rsidRPr="00A477D3" w:rsidRDefault="00A477D3" w:rsidP="00A477D3"/>
    <w:p w14:paraId="0FE59510" w14:textId="77777777" w:rsidR="00A477D3" w:rsidRPr="00A477D3" w:rsidRDefault="00A477D3" w:rsidP="00A477D3"/>
    <w:p w14:paraId="55729930" w14:textId="77777777" w:rsidR="00A477D3" w:rsidRPr="00A477D3" w:rsidRDefault="00A477D3" w:rsidP="00A477D3"/>
    <w:p w14:paraId="4583035C" w14:textId="77777777" w:rsidR="00A477D3" w:rsidRPr="00A477D3" w:rsidRDefault="00A477D3" w:rsidP="00A477D3"/>
    <w:p w14:paraId="71BFB15F" w14:textId="77777777" w:rsidR="00A477D3" w:rsidRPr="00A477D3" w:rsidRDefault="00A477D3" w:rsidP="00A477D3"/>
    <w:p w14:paraId="61E211B6" w14:textId="77777777" w:rsidR="00A477D3" w:rsidRPr="00A477D3" w:rsidRDefault="00A477D3" w:rsidP="00A477D3"/>
    <w:p w14:paraId="5E93375B" w14:textId="77777777" w:rsidR="00A477D3" w:rsidRPr="00A477D3" w:rsidRDefault="00A477D3" w:rsidP="00A477D3"/>
    <w:p w14:paraId="5BF76945" w14:textId="77777777" w:rsidR="00A477D3" w:rsidRPr="00A477D3" w:rsidRDefault="00A477D3" w:rsidP="00A477D3"/>
    <w:p w14:paraId="19880B30" w14:textId="77777777" w:rsidR="00A477D3" w:rsidRPr="00A477D3" w:rsidRDefault="00A477D3" w:rsidP="00A477D3"/>
    <w:p w14:paraId="176AAB96" w14:textId="77777777" w:rsidR="00A477D3" w:rsidRPr="00A477D3" w:rsidRDefault="00A477D3" w:rsidP="00A477D3"/>
    <w:p w14:paraId="6941A545" w14:textId="77777777" w:rsidR="00A477D3" w:rsidRPr="00A477D3" w:rsidRDefault="00A477D3" w:rsidP="00A477D3"/>
    <w:p w14:paraId="07980283" w14:textId="77777777" w:rsidR="00A477D3" w:rsidRPr="00A477D3" w:rsidRDefault="00A477D3" w:rsidP="00A477D3">
      <w:pPr>
        <w:sectPr w:rsidR="00A477D3" w:rsidRPr="00A477D3">
          <w:footerReference w:type="default" r:id="rId44"/>
          <w:pgSz w:w="12240" w:h="15840"/>
          <w:pgMar w:top="1728" w:right="1800" w:bottom="1440" w:left="1800" w:header="720" w:footer="720" w:gutter="0"/>
          <w:pgNumType w:start="0"/>
          <w:cols w:space="720"/>
          <w:titlePg/>
          <w:docGrid w:linePitch="360"/>
        </w:sectPr>
      </w:pPr>
    </w:p>
    <w:p w14:paraId="21FFD7C7" w14:textId="477841E8" w:rsidR="00211741" w:rsidRPr="00211741" w:rsidRDefault="00211741" w:rsidP="00211741">
      <w:pPr>
        <w:sectPr w:rsidR="00211741" w:rsidRPr="00211741" w:rsidSect="002B3BB4">
          <w:footerReference w:type="first" r:id="rId45"/>
          <w:pgSz w:w="15840" w:h="12240" w:orient="landscape"/>
          <w:pgMar w:top="1800" w:right="1728" w:bottom="1800" w:left="1440" w:header="720" w:footer="720" w:gutter="0"/>
          <w:pgNumType w:start="22"/>
          <w:cols w:space="720"/>
          <w:titlePg/>
          <w:docGrid w:linePitch="360"/>
        </w:sectPr>
      </w:pPr>
      <w:r>
        <w:rPr>
          <w:noProof/>
        </w:rPr>
        <w:lastRenderedPageBreak/>
        <w:drawing>
          <wp:anchor distT="0" distB="0" distL="114300" distR="114300" simplePos="0" relativeHeight="251686912" behindDoc="1" locked="0" layoutInCell="1" allowOverlap="1" wp14:anchorId="4EF1E411" wp14:editId="09BD5AC5">
            <wp:simplePos x="0" y="0"/>
            <wp:positionH relativeFrom="column">
              <wp:posOffset>-822960</wp:posOffset>
            </wp:positionH>
            <wp:positionV relativeFrom="paragraph">
              <wp:posOffset>-1066800</wp:posOffset>
            </wp:positionV>
            <wp:extent cx="9878864" cy="6865620"/>
            <wp:effectExtent l="0" t="0" r="825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878864" cy="6865620"/>
                    </a:xfrm>
                    <a:prstGeom prst="rect">
                      <a:avLst/>
                    </a:prstGeom>
                  </pic:spPr>
                </pic:pic>
              </a:graphicData>
            </a:graphic>
            <wp14:sizeRelH relativeFrom="page">
              <wp14:pctWidth>0</wp14:pctWidth>
            </wp14:sizeRelH>
            <wp14:sizeRelV relativeFrom="page">
              <wp14:pctHeight>0</wp14:pctHeight>
            </wp14:sizeRelV>
          </wp:anchor>
        </w:drawing>
      </w:r>
    </w:p>
    <w:p w14:paraId="36ADDCE6" w14:textId="423A9EF3" w:rsidR="00211741" w:rsidRDefault="00211741" w:rsidP="00722E3F">
      <w:pPr>
        <w:pStyle w:val="Heading1"/>
      </w:pPr>
      <w:r>
        <w:lastRenderedPageBreak/>
        <w:t>Task 7 – Organic Chemistry</w:t>
      </w:r>
    </w:p>
    <w:p w14:paraId="3309B882" w14:textId="6E7532A4" w:rsidR="00211741" w:rsidRDefault="002B3BB4" w:rsidP="00211741">
      <w:r>
        <w:rPr>
          <w:noProof/>
        </w:rPr>
        <w:drawing>
          <wp:anchor distT="0" distB="0" distL="114300" distR="114300" simplePos="0" relativeHeight="251657215" behindDoc="1" locked="0" layoutInCell="1" allowOverlap="1" wp14:anchorId="64C36E9B" wp14:editId="6233E993">
            <wp:simplePos x="0" y="0"/>
            <wp:positionH relativeFrom="column">
              <wp:posOffset>-449580</wp:posOffset>
            </wp:positionH>
            <wp:positionV relativeFrom="paragraph">
              <wp:posOffset>1372870</wp:posOffset>
            </wp:positionV>
            <wp:extent cx="6377940" cy="3563296"/>
            <wp:effectExtent l="0" t="0" r="381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377940" cy="3563296"/>
                    </a:xfrm>
                    <a:prstGeom prst="rect">
                      <a:avLst/>
                    </a:prstGeom>
                  </pic:spPr>
                </pic:pic>
              </a:graphicData>
            </a:graphic>
            <wp14:sizeRelH relativeFrom="margin">
              <wp14:pctWidth>0</wp14:pctWidth>
            </wp14:sizeRelH>
            <wp14:sizeRelV relativeFrom="margin">
              <wp14:pctHeight>0</wp14:pctHeight>
            </wp14:sizeRelV>
          </wp:anchor>
        </w:drawing>
      </w:r>
      <w:r w:rsidR="00211741">
        <w:t>Organic Chemistry is one of the most im</w:t>
      </w:r>
      <w:r w:rsidR="00664C26">
        <w:t>portant areas of all Chemistry. Many of the materials, fuels and medicines we use on a regular basis are based on Organic Chemistry and it makes up a significant portion of the A-Level Chemistry course. For this reason, it is important you are familiar with the basics. Use your old notes / revision guide / BBC Bitesize to help you answer the questions below.</w:t>
      </w:r>
    </w:p>
    <w:p w14:paraId="43170039" w14:textId="0DAE3007" w:rsidR="00664C26" w:rsidRDefault="00664C26" w:rsidP="00211741"/>
    <w:p w14:paraId="34BE8A3E" w14:textId="27B35978" w:rsidR="00664C26" w:rsidRPr="00664C26" w:rsidRDefault="00664C26" w:rsidP="00664C26"/>
    <w:p w14:paraId="66EB1F58" w14:textId="6FF354DC" w:rsidR="00664C26" w:rsidRPr="00664C26" w:rsidRDefault="00664C26" w:rsidP="00664C26">
      <w:pPr>
        <w:ind w:firstLine="720"/>
      </w:pPr>
    </w:p>
    <w:p w14:paraId="5C466FE1" w14:textId="7FDC99CA" w:rsidR="00664C26" w:rsidRPr="00664C26" w:rsidRDefault="00664C26" w:rsidP="00664C26"/>
    <w:p w14:paraId="2ACDBCAD" w14:textId="6B716C9B" w:rsidR="00664C26" w:rsidRPr="00664C26" w:rsidRDefault="00664C26" w:rsidP="00664C26"/>
    <w:p w14:paraId="7D6E762D" w14:textId="11B88879" w:rsidR="00664C26" w:rsidRPr="00664C26" w:rsidRDefault="00664C26" w:rsidP="00664C26"/>
    <w:p w14:paraId="6F5841A0" w14:textId="27DA95C1" w:rsidR="00664C26" w:rsidRPr="00664C26" w:rsidRDefault="00664C26" w:rsidP="00664C26"/>
    <w:p w14:paraId="07AFE60F" w14:textId="4D1EE171" w:rsidR="00664C26" w:rsidRPr="00664C26" w:rsidRDefault="002B3BB4" w:rsidP="00664C26">
      <w:r>
        <w:rPr>
          <w:noProof/>
        </w:rPr>
        <w:drawing>
          <wp:anchor distT="0" distB="0" distL="114300" distR="114300" simplePos="0" relativeHeight="251688960" behindDoc="1" locked="0" layoutInCell="1" allowOverlap="1" wp14:anchorId="5728076B" wp14:editId="7663A5BE">
            <wp:simplePos x="0" y="0"/>
            <wp:positionH relativeFrom="column">
              <wp:posOffset>-499110</wp:posOffset>
            </wp:positionH>
            <wp:positionV relativeFrom="paragraph">
              <wp:posOffset>432435</wp:posOffset>
            </wp:positionV>
            <wp:extent cx="6687007" cy="26136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87007" cy="2613660"/>
                    </a:xfrm>
                    <a:prstGeom prst="rect">
                      <a:avLst/>
                    </a:prstGeom>
                  </pic:spPr>
                </pic:pic>
              </a:graphicData>
            </a:graphic>
            <wp14:sizeRelH relativeFrom="margin">
              <wp14:pctWidth>0</wp14:pctWidth>
            </wp14:sizeRelH>
            <wp14:sizeRelV relativeFrom="margin">
              <wp14:pctHeight>0</wp14:pctHeight>
            </wp14:sizeRelV>
          </wp:anchor>
        </w:drawing>
      </w:r>
    </w:p>
    <w:p w14:paraId="25320FC4" w14:textId="2A6DB0A8" w:rsidR="00664C26" w:rsidRPr="00664C26" w:rsidRDefault="00664C26" w:rsidP="00664C26"/>
    <w:p w14:paraId="15D2067B" w14:textId="6AD26B8D" w:rsidR="00664C26" w:rsidRPr="00664C26" w:rsidRDefault="00664C26" w:rsidP="00664C26"/>
    <w:p w14:paraId="3DE2D0A7" w14:textId="77777777" w:rsidR="00664C26" w:rsidRPr="00664C26" w:rsidRDefault="00664C26" w:rsidP="00664C26"/>
    <w:p w14:paraId="575ACF2B" w14:textId="51CA838E" w:rsidR="00664C26" w:rsidRDefault="00664C26" w:rsidP="00722E3F">
      <w:pPr>
        <w:pStyle w:val="Heading1"/>
      </w:pPr>
    </w:p>
    <w:p w14:paraId="6125BDBE" w14:textId="77777777" w:rsidR="00664C26" w:rsidRPr="00664C26" w:rsidRDefault="00664C26" w:rsidP="00664C26"/>
    <w:p w14:paraId="457531B1" w14:textId="2102676D" w:rsidR="00664C26" w:rsidRDefault="00664C26" w:rsidP="00722E3F">
      <w:pPr>
        <w:pStyle w:val="Heading1"/>
      </w:pPr>
      <w:r>
        <w:rPr>
          <w:noProof/>
        </w:rPr>
        <w:lastRenderedPageBreak/>
        <w:drawing>
          <wp:anchor distT="0" distB="0" distL="114300" distR="114300" simplePos="0" relativeHeight="251689984" behindDoc="1" locked="0" layoutInCell="1" allowOverlap="1" wp14:anchorId="7A751284" wp14:editId="46989EEA">
            <wp:simplePos x="0" y="0"/>
            <wp:positionH relativeFrom="column">
              <wp:posOffset>-662940</wp:posOffset>
            </wp:positionH>
            <wp:positionV relativeFrom="paragraph">
              <wp:posOffset>-15240</wp:posOffset>
            </wp:positionV>
            <wp:extent cx="7074626" cy="22174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074626" cy="2217420"/>
                    </a:xfrm>
                    <a:prstGeom prst="rect">
                      <a:avLst/>
                    </a:prstGeom>
                  </pic:spPr>
                </pic:pic>
              </a:graphicData>
            </a:graphic>
            <wp14:sizeRelH relativeFrom="margin">
              <wp14:pctWidth>0</wp14:pctWidth>
            </wp14:sizeRelH>
            <wp14:sizeRelV relativeFrom="margin">
              <wp14:pctHeight>0</wp14:pctHeight>
            </wp14:sizeRelV>
          </wp:anchor>
        </w:drawing>
      </w:r>
    </w:p>
    <w:p w14:paraId="700F75E2" w14:textId="0AE729AF" w:rsidR="00664C26" w:rsidRDefault="00664C26" w:rsidP="00722E3F">
      <w:pPr>
        <w:pStyle w:val="Heading1"/>
      </w:pPr>
    </w:p>
    <w:p w14:paraId="1DBCE5EF" w14:textId="1DF83AA9" w:rsidR="00664C26" w:rsidRDefault="00664C26" w:rsidP="00722E3F">
      <w:pPr>
        <w:pStyle w:val="Heading1"/>
      </w:pPr>
    </w:p>
    <w:p w14:paraId="5B4EDE83" w14:textId="6652EEA3" w:rsidR="00664C26" w:rsidRDefault="00664C26" w:rsidP="00722E3F">
      <w:pPr>
        <w:pStyle w:val="Heading1"/>
      </w:pPr>
    </w:p>
    <w:p w14:paraId="54C4CD38" w14:textId="23D21A9D" w:rsidR="00664C26" w:rsidRDefault="00664C26" w:rsidP="00722E3F">
      <w:pPr>
        <w:pStyle w:val="Heading1"/>
      </w:pPr>
    </w:p>
    <w:p w14:paraId="66AC4E6F" w14:textId="4E53C517" w:rsidR="00664C26" w:rsidRDefault="00664C26" w:rsidP="00722E3F">
      <w:pPr>
        <w:pStyle w:val="Heading1"/>
      </w:pPr>
      <w:r>
        <w:rPr>
          <w:noProof/>
        </w:rPr>
        <w:drawing>
          <wp:anchor distT="0" distB="0" distL="114300" distR="114300" simplePos="0" relativeHeight="251691008" behindDoc="1" locked="0" layoutInCell="1" allowOverlap="1" wp14:anchorId="47258627" wp14:editId="0AFE59A0">
            <wp:simplePos x="0" y="0"/>
            <wp:positionH relativeFrom="column">
              <wp:posOffset>-891540</wp:posOffset>
            </wp:positionH>
            <wp:positionV relativeFrom="paragraph">
              <wp:posOffset>440690</wp:posOffset>
            </wp:positionV>
            <wp:extent cx="7128013" cy="5196840"/>
            <wp:effectExtent l="0" t="0" r="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37632"/>
                    <a:stretch/>
                  </pic:blipFill>
                  <pic:spPr bwMode="auto">
                    <a:xfrm>
                      <a:off x="0" y="0"/>
                      <a:ext cx="7128013" cy="519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6161E" w14:textId="77777777" w:rsidR="00664C26" w:rsidRDefault="00664C26" w:rsidP="00722E3F">
      <w:pPr>
        <w:pStyle w:val="Heading1"/>
      </w:pPr>
    </w:p>
    <w:p w14:paraId="482DE0C8" w14:textId="77777777" w:rsidR="00664C26" w:rsidRDefault="00664C26" w:rsidP="00722E3F">
      <w:pPr>
        <w:pStyle w:val="Heading1"/>
      </w:pPr>
    </w:p>
    <w:p w14:paraId="7D8457B9" w14:textId="77777777" w:rsidR="00664C26" w:rsidRDefault="00664C26" w:rsidP="00722E3F">
      <w:pPr>
        <w:pStyle w:val="Heading1"/>
      </w:pPr>
    </w:p>
    <w:p w14:paraId="2BCF30EE" w14:textId="77777777" w:rsidR="00664C26" w:rsidRDefault="00664C26" w:rsidP="00722E3F">
      <w:pPr>
        <w:pStyle w:val="Heading1"/>
      </w:pPr>
    </w:p>
    <w:p w14:paraId="5B2522E0" w14:textId="77777777" w:rsidR="00664C26" w:rsidRDefault="00664C26" w:rsidP="00722E3F">
      <w:pPr>
        <w:pStyle w:val="Heading1"/>
      </w:pPr>
    </w:p>
    <w:p w14:paraId="3AF55409" w14:textId="77777777" w:rsidR="00664C26" w:rsidRDefault="00664C26" w:rsidP="00722E3F">
      <w:pPr>
        <w:pStyle w:val="Heading1"/>
      </w:pPr>
    </w:p>
    <w:p w14:paraId="200423A2" w14:textId="77777777" w:rsidR="00664C26" w:rsidRDefault="00664C26" w:rsidP="00722E3F">
      <w:pPr>
        <w:pStyle w:val="Heading1"/>
      </w:pPr>
    </w:p>
    <w:p w14:paraId="4286F784" w14:textId="77777777" w:rsidR="00664C26" w:rsidRDefault="00664C26" w:rsidP="00722E3F">
      <w:pPr>
        <w:pStyle w:val="Heading1"/>
      </w:pPr>
    </w:p>
    <w:p w14:paraId="76CBAE97" w14:textId="77777777" w:rsidR="00664C26" w:rsidRDefault="00664C26" w:rsidP="00722E3F">
      <w:pPr>
        <w:pStyle w:val="Heading1"/>
      </w:pPr>
    </w:p>
    <w:p w14:paraId="342C1B88" w14:textId="77777777" w:rsidR="00664C26" w:rsidRDefault="00664C26" w:rsidP="00722E3F">
      <w:pPr>
        <w:pStyle w:val="Heading1"/>
      </w:pPr>
    </w:p>
    <w:p w14:paraId="0D89C672" w14:textId="77777777" w:rsidR="00664C26" w:rsidRDefault="00664C26" w:rsidP="00722E3F">
      <w:pPr>
        <w:pStyle w:val="Heading1"/>
      </w:pPr>
    </w:p>
    <w:p w14:paraId="73CE91B4" w14:textId="77777777" w:rsidR="00664C26" w:rsidRDefault="00664C26" w:rsidP="00722E3F">
      <w:pPr>
        <w:pStyle w:val="Heading1"/>
      </w:pPr>
    </w:p>
    <w:p w14:paraId="030FFBA9" w14:textId="77777777" w:rsidR="00664C26" w:rsidRDefault="00664C26" w:rsidP="00722E3F">
      <w:pPr>
        <w:pStyle w:val="Heading1"/>
      </w:pPr>
    </w:p>
    <w:p w14:paraId="17CB8606" w14:textId="77777777" w:rsidR="00664C26" w:rsidRDefault="00664C26" w:rsidP="00722E3F">
      <w:pPr>
        <w:pStyle w:val="Heading1"/>
      </w:pPr>
    </w:p>
    <w:p w14:paraId="5E1F4E5B" w14:textId="77777777" w:rsidR="00664C26" w:rsidRDefault="00664C26" w:rsidP="00722E3F">
      <w:pPr>
        <w:pStyle w:val="Heading1"/>
      </w:pPr>
    </w:p>
    <w:p w14:paraId="361BED04" w14:textId="454145A3" w:rsidR="00664C26" w:rsidRDefault="00664C26" w:rsidP="00722E3F">
      <w:pPr>
        <w:pStyle w:val="Heading1"/>
      </w:pPr>
      <w:r>
        <w:rPr>
          <w:noProof/>
        </w:rPr>
        <w:lastRenderedPageBreak/>
        <w:drawing>
          <wp:anchor distT="0" distB="0" distL="114300" distR="114300" simplePos="0" relativeHeight="251693056" behindDoc="1" locked="0" layoutInCell="1" allowOverlap="1" wp14:anchorId="56EAF958" wp14:editId="157C714E">
            <wp:simplePos x="0" y="0"/>
            <wp:positionH relativeFrom="column">
              <wp:posOffset>-594360</wp:posOffset>
            </wp:positionH>
            <wp:positionV relativeFrom="paragraph">
              <wp:posOffset>-60960</wp:posOffset>
            </wp:positionV>
            <wp:extent cx="6795408" cy="2918460"/>
            <wp:effectExtent l="0" t="0" r="571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63264"/>
                    <a:stretch/>
                  </pic:blipFill>
                  <pic:spPr bwMode="auto">
                    <a:xfrm>
                      <a:off x="0" y="0"/>
                      <a:ext cx="6795408"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0A9DF" w14:textId="62C6910F" w:rsidR="00664C26" w:rsidRDefault="00664C26" w:rsidP="00722E3F">
      <w:pPr>
        <w:pStyle w:val="Heading1"/>
      </w:pPr>
    </w:p>
    <w:p w14:paraId="7EDC3290" w14:textId="77777777" w:rsidR="00664C26" w:rsidRDefault="00664C26" w:rsidP="00722E3F">
      <w:pPr>
        <w:pStyle w:val="Heading1"/>
      </w:pPr>
    </w:p>
    <w:p w14:paraId="12925E69" w14:textId="7032EA5A" w:rsidR="00664C26" w:rsidRDefault="00664C26" w:rsidP="00722E3F">
      <w:pPr>
        <w:pStyle w:val="Heading1"/>
      </w:pPr>
    </w:p>
    <w:p w14:paraId="73D1A018" w14:textId="77777777" w:rsidR="00664C26" w:rsidRDefault="00664C26" w:rsidP="00722E3F">
      <w:pPr>
        <w:pStyle w:val="Heading1"/>
      </w:pPr>
    </w:p>
    <w:p w14:paraId="77E8B9CA" w14:textId="60106346" w:rsidR="00664C26" w:rsidRDefault="00664C26" w:rsidP="00722E3F">
      <w:pPr>
        <w:pStyle w:val="Heading1"/>
      </w:pPr>
    </w:p>
    <w:p w14:paraId="6084DF8D" w14:textId="6362F3CF" w:rsidR="00664C26" w:rsidRDefault="00664C26" w:rsidP="00722E3F">
      <w:pPr>
        <w:pStyle w:val="Heading1"/>
      </w:pPr>
    </w:p>
    <w:p w14:paraId="43632033" w14:textId="3A556B22" w:rsidR="00664C26" w:rsidRDefault="00E915DA" w:rsidP="00722E3F">
      <w:pPr>
        <w:pStyle w:val="Heading1"/>
      </w:pPr>
      <w:r w:rsidRPr="00E915DA">
        <w:rPr>
          <w:noProof/>
        </w:rPr>
        <w:drawing>
          <wp:anchor distT="0" distB="0" distL="114300" distR="114300" simplePos="0" relativeHeight="251696128" behindDoc="1" locked="0" layoutInCell="1" allowOverlap="1" wp14:anchorId="0DE865F6" wp14:editId="35A42988">
            <wp:simplePos x="0" y="0"/>
            <wp:positionH relativeFrom="column">
              <wp:posOffset>-885903</wp:posOffset>
            </wp:positionH>
            <wp:positionV relativeFrom="paragraph">
              <wp:posOffset>345254</wp:posOffset>
            </wp:positionV>
            <wp:extent cx="7203688" cy="5084956"/>
            <wp:effectExtent l="0" t="0" r="0" b="1905"/>
            <wp:wrapNone/>
            <wp:docPr id="1753792057"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92057" name="Picture 1" descr="A picture containing text, screenshot, number, fon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203688" cy="5084956"/>
                    </a:xfrm>
                    <a:prstGeom prst="rect">
                      <a:avLst/>
                    </a:prstGeom>
                  </pic:spPr>
                </pic:pic>
              </a:graphicData>
            </a:graphic>
            <wp14:sizeRelH relativeFrom="page">
              <wp14:pctWidth>0</wp14:pctWidth>
            </wp14:sizeRelH>
            <wp14:sizeRelV relativeFrom="page">
              <wp14:pctHeight>0</wp14:pctHeight>
            </wp14:sizeRelV>
          </wp:anchor>
        </w:drawing>
      </w:r>
    </w:p>
    <w:p w14:paraId="751C1DA7" w14:textId="5E172E3B" w:rsidR="00664C26" w:rsidRDefault="00664C26" w:rsidP="00722E3F">
      <w:pPr>
        <w:pStyle w:val="Heading1"/>
      </w:pPr>
    </w:p>
    <w:p w14:paraId="6EACB99B" w14:textId="77777777" w:rsidR="00E574CA" w:rsidRDefault="00E574CA" w:rsidP="00B501F6"/>
    <w:p w14:paraId="49120698" w14:textId="77777777" w:rsidR="00E574CA" w:rsidRDefault="00E574CA" w:rsidP="00B501F6"/>
    <w:p w14:paraId="6AB46A83" w14:textId="77777777" w:rsidR="00E574CA" w:rsidRDefault="00E574CA" w:rsidP="00B501F6"/>
    <w:p w14:paraId="5C37070A" w14:textId="77777777" w:rsidR="00E574CA" w:rsidRDefault="00E574CA" w:rsidP="00B501F6"/>
    <w:p w14:paraId="538B695E" w14:textId="77777777" w:rsidR="00E574CA" w:rsidRDefault="00E574CA" w:rsidP="00B501F6"/>
    <w:p w14:paraId="4E958969" w14:textId="77777777" w:rsidR="00E574CA" w:rsidRDefault="00E574CA" w:rsidP="00B501F6"/>
    <w:p w14:paraId="04207D23" w14:textId="77777777" w:rsidR="00E574CA" w:rsidRDefault="00E574CA" w:rsidP="00B501F6"/>
    <w:p w14:paraId="15115257" w14:textId="77777777" w:rsidR="00E574CA" w:rsidRDefault="00E574CA" w:rsidP="00B501F6"/>
    <w:p w14:paraId="4A5862BF" w14:textId="77777777" w:rsidR="00E574CA" w:rsidRDefault="00E574CA" w:rsidP="00B501F6"/>
    <w:p w14:paraId="5D93B87C" w14:textId="77777777" w:rsidR="00E574CA" w:rsidRDefault="00E574CA" w:rsidP="00B501F6"/>
    <w:p w14:paraId="711A349D" w14:textId="77777777" w:rsidR="00E574CA" w:rsidRDefault="00E574CA" w:rsidP="00B501F6"/>
    <w:p w14:paraId="71D76CEE" w14:textId="07194FE2" w:rsidR="00664C26" w:rsidRDefault="00B501F6" w:rsidP="00B501F6">
      <w:r>
        <w:lastRenderedPageBreak/>
        <w:t>Now you have completed all of the tasks, you should be ready</w:t>
      </w:r>
      <w:r w:rsidR="00E0378B">
        <w:t xml:space="preserve"> to have a go at</w:t>
      </w:r>
      <w:r>
        <w:t xml:space="preserve"> the “WKGS AS Chemistry Summer Work</w:t>
      </w:r>
      <w:r w:rsidR="00E0378B">
        <w:t>” booklet. As mentioned previously, this will be collected in by your teacher during the first few weeks of the new term in September.</w:t>
      </w:r>
    </w:p>
    <w:p w14:paraId="566BCDF4" w14:textId="7AEB3825" w:rsidR="00722E3F" w:rsidRDefault="00722E3F" w:rsidP="00B501F6">
      <w:pPr>
        <w:pStyle w:val="Heading1"/>
        <w:tabs>
          <w:tab w:val="left" w:pos="924"/>
        </w:tabs>
      </w:pPr>
      <w:r>
        <w:lastRenderedPageBreak/>
        <w:t>Tas</w:t>
      </w:r>
      <w:r w:rsidR="00211741">
        <w:t>k</w:t>
      </w:r>
      <w:r>
        <w:t xml:space="preserve"> 1 – Answers</w:t>
      </w:r>
    </w:p>
    <w:p w14:paraId="78FD46C5" w14:textId="7E03384F" w:rsidR="00722E3F" w:rsidRDefault="00FB708E" w:rsidP="00FB708E">
      <w:r>
        <w:rPr>
          <w:noProof/>
        </w:rPr>
        <w:drawing>
          <wp:inline distT="0" distB="0" distL="0" distR="0" wp14:anchorId="5C943738" wp14:editId="7D3623C2">
            <wp:extent cx="5486400" cy="7108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7108190"/>
                    </a:xfrm>
                    <a:prstGeom prst="rect">
                      <a:avLst/>
                    </a:prstGeom>
                  </pic:spPr>
                </pic:pic>
              </a:graphicData>
            </a:graphic>
          </wp:inline>
        </w:drawing>
      </w:r>
    </w:p>
    <w:p w14:paraId="28E6C6EA" w14:textId="46B0A28C" w:rsidR="00E114EE" w:rsidRDefault="00220443" w:rsidP="00B27C19">
      <w:pPr>
        <w:pStyle w:val="Heading1"/>
      </w:pPr>
      <w:r>
        <w:rPr>
          <w:noProof/>
        </w:rPr>
        <w:lastRenderedPageBreak/>
        <w:drawing>
          <wp:anchor distT="0" distB="0" distL="114300" distR="114300" simplePos="0" relativeHeight="251670528" behindDoc="0" locked="0" layoutInCell="1" allowOverlap="1" wp14:anchorId="61E1F8C0" wp14:editId="404750D0">
            <wp:simplePos x="0" y="0"/>
            <wp:positionH relativeFrom="column">
              <wp:posOffset>-556260</wp:posOffset>
            </wp:positionH>
            <wp:positionV relativeFrom="paragraph">
              <wp:posOffset>449580</wp:posOffset>
            </wp:positionV>
            <wp:extent cx="6605270" cy="92202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05270" cy="922020"/>
                    </a:xfrm>
                    <a:prstGeom prst="rect">
                      <a:avLst/>
                    </a:prstGeom>
                  </pic:spPr>
                </pic:pic>
              </a:graphicData>
            </a:graphic>
            <wp14:sizeRelH relativeFrom="margin">
              <wp14:pctWidth>0</wp14:pctWidth>
            </wp14:sizeRelH>
            <wp14:sizeRelV relativeFrom="margin">
              <wp14:pctHeight>0</wp14:pctHeight>
            </wp14:sizeRelV>
          </wp:anchor>
        </w:drawing>
      </w:r>
      <w:r w:rsidR="00722E3F">
        <w:t xml:space="preserve">Task 2 - Answers </w:t>
      </w:r>
    </w:p>
    <w:p w14:paraId="64A02DC4" w14:textId="3BA688F2" w:rsidR="00220443" w:rsidRDefault="00E114EE" w:rsidP="00B27C19">
      <w:pPr>
        <w:pStyle w:val="Heading1"/>
      </w:pPr>
      <w:r>
        <w:rPr>
          <w:noProof/>
        </w:rPr>
        <w:drawing>
          <wp:anchor distT="0" distB="0" distL="114300" distR="114300" simplePos="0" relativeHeight="251674624" behindDoc="0" locked="0" layoutInCell="1" allowOverlap="1" wp14:anchorId="6F3948C6" wp14:editId="078082E4">
            <wp:simplePos x="0" y="0"/>
            <wp:positionH relativeFrom="column">
              <wp:posOffset>-556260</wp:posOffset>
            </wp:positionH>
            <wp:positionV relativeFrom="paragraph">
              <wp:posOffset>1334770</wp:posOffset>
            </wp:positionV>
            <wp:extent cx="5486400" cy="20415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86400" cy="2041525"/>
                    </a:xfrm>
                    <a:prstGeom prst="rect">
                      <a:avLst/>
                    </a:prstGeom>
                  </pic:spPr>
                </pic:pic>
              </a:graphicData>
            </a:graphic>
          </wp:anchor>
        </w:drawing>
      </w:r>
      <w:r w:rsidR="00B27C19">
        <w:t>Task 3 – Answers</w:t>
      </w:r>
    </w:p>
    <w:p w14:paraId="14537FB0" w14:textId="4E87A50B" w:rsidR="00B27C19" w:rsidRDefault="00B27C19" w:rsidP="00B27C19"/>
    <w:p w14:paraId="44F5B528" w14:textId="06D598D7" w:rsidR="00B27C19" w:rsidRPr="00B27C19" w:rsidRDefault="00B27C19" w:rsidP="00B27C19"/>
    <w:p w14:paraId="6F7ED66F" w14:textId="653C7EEE" w:rsidR="00B27C19" w:rsidRPr="00B27C19" w:rsidRDefault="00B27C19" w:rsidP="00B27C19"/>
    <w:p w14:paraId="33B2F643" w14:textId="236B54BB" w:rsidR="00B27C19" w:rsidRPr="00B27C19" w:rsidRDefault="00E114EE" w:rsidP="00B27C19">
      <w:r>
        <w:rPr>
          <w:noProof/>
        </w:rPr>
        <w:drawing>
          <wp:anchor distT="0" distB="0" distL="114300" distR="114300" simplePos="0" relativeHeight="251675648" behindDoc="0" locked="0" layoutInCell="1" allowOverlap="1" wp14:anchorId="69FC80E7" wp14:editId="69EBF035">
            <wp:simplePos x="0" y="0"/>
            <wp:positionH relativeFrom="column">
              <wp:posOffset>-601980</wp:posOffset>
            </wp:positionH>
            <wp:positionV relativeFrom="paragraph">
              <wp:posOffset>575310</wp:posOffset>
            </wp:positionV>
            <wp:extent cx="6720840" cy="278638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720840" cy="2786380"/>
                    </a:xfrm>
                    <a:prstGeom prst="rect">
                      <a:avLst/>
                    </a:prstGeom>
                  </pic:spPr>
                </pic:pic>
              </a:graphicData>
            </a:graphic>
            <wp14:sizeRelH relativeFrom="margin">
              <wp14:pctWidth>0</wp14:pctWidth>
            </wp14:sizeRelH>
            <wp14:sizeRelV relativeFrom="margin">
              <wp14:pctHeight>0</wp14:pctHeight>
            </wp14:sizeRelV>
          </wp:anchor>
        </w:drawing>
      </w:r>
    </w:p>
    <w:p w14:paraId="2C0D4498" w14:textId="065C6F7F" w:rsidR="00B27C19" w:rsidRPr="00B27C19" w:rsidRDefault="00E114EE" w:rsidP="00B27C19">
      <w:pPr>
        <w:pStyle w:val="Heading1"/>
      </w:pPr>
      <w:r>
        <w:rPr>
          <w:noProof/>
        </w:rPr>
        <w:drawing>
          <wp:anchor distT="0" distB="0" distL="114300" distR="114300" simplePos="0" relativeHeight="251678720" behindDoc="0" locked="0" layoutInCell="1" allowOverlap="1" wp14:anchorId="0727BA2C" wp14:editId="056772FF">
            <wp:simplePos x="0" y="0"/>
            <wp:positionH relativeFrom="column">
              <wp:posOffset>-358140</wp:posOffset>
            </wp:positionH>
            <wp:positionV relativeFrom="paragraph">
              <wp:posOffset>3589020</wp:posOffset>
            </wp:positionV>
            <wp:extent cx="2528570" cy="1005840"/>
            <wp:effectExtent l="0" t="0" r="5080" b="381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517"/>
                    <a:stretch/>
                  </pic:blipFill>
                  <pic:spPr bwMode="auto">
                    <a:xfrm>
                      <a:off x="0" y="0"/>
                      <a:ext cx="252857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27C19">
        <w:t>Task 4 - Answers</w:t>
      </w:r>
    </w:p>
    <w:p w14:paraId="3331B5E0" w14:textId="2E9E34CD" w:rsidR="00B27C19" w:rsidRPr="00B27C19" w:rsidRDefault="00B27C19" w:rsidP="00B27C19"/>
    <w:p w14:paraId="4DDB12E5" w14:textId="6A3CDE29" w:rsidR="00B27C19" w:rsidRDefault="00B27C19" w:rsidP="00B27C19"/>
    <w:p w14:paraId="3C23B7FE" w14:textId="2FC962BB" w:rsidR="00E114EE" w:rsidRPr="00B27C19" w:rsidRDefault="008C26A1" w:rsidP="00E114EE">
      <w:pPr>
        <w:pStyle w:val="Heading1"/>
      </w:pPr>
      <w:r>
        <w:rPr>
          <w:noProof/>
        </w:rPr>
        <w:lastRenderedPageBreak/>
        <w:drawing>
          <wp:anchor distT="0" distB="0" distL="114300" distR="114300" simplePos="0" relativeHeight="251684864" behindDoc="0" locked="0" layoutInCell="1" allowOverlap="1" wp14:anchorId="6252F887" wp14:editId="135B155F">
            <wp:simplePos x="0" y="0"/>
            <wp:positionH relativeFrom="column">
              <wp:posOffset>-564515</wp:posOffset>
            </wp:positionH>
            <wp:positionV relativeFrom="paragraph">
              <wp:posOffset>373380</wp:posOffset>
            </wp:positionV>
            <wp:extent cx="6066155" cy="7620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066155" cy="7620000"/>
                    </a:xfrm>
                    <a:prstGeom prst="rect">
                      <a:avLst/>
                    </a:prstGeom>
                  </pic:spPr>
                </pic:pic>
              </a:graphicData>
            </a:graphic>
            <wp14:sizeRelH relativeFrom="margin">
              <wp14:pctWidth>0</wp14:pctWidth>
            </wp14:sizeRelH>
            <wp14:sizeRelV relativeFrom="margin">
              <wp14:pctHeight>0</wp14:pctHeight>
            </wp14:sizeRelV>
          </wp:anchor>
        </w:drawing>
      </w:r>
      <w:r w:rsidR="00E114EE">
        <w:t>Task 5 - Answers</w:t>
      </w:r>
    </w:p>
    <w:p w14:paraId="46E38552" w14:textId="5D274A33" w:rsidR="00B27C19" w:rsidRPr="00B27C19" w:rsidRDefault="008C26A1" w:rsidP="00B27C19">
      <w:r>
        <w:rPr>
          <w:noProof/>
        </w:rPr>
        <w:lastRenderedPageBreak/>
        <w:drawing>
          <wp:anchor distT="0" distB="0" distL="114300" distR="114300" simplePos="0" relativeHeight="251685888" behindDoc="0" locked="0" layoutInCell="1" allowOverlap="1" wp14:anchorId="6B9FDDC8" wp14:editId="574B256D">
            <wp:simplePos x="0" y="0"/>
            <wp:positionH relativeFrom="column">
              <wp:posOffset>-514350</wp:posOffset>
            </wp:positionH>
            <wp:positionV relativeFrom="paragraph">
              <wp:posOffset>2929890</wp:posOffset>
            </wp:positionV>
            <wp:extent cx="6639412" cy="2087880"/>
            <wp:effectExtent l="0" t="0" r="9525" b="762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639412"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3608F9A" wp14:editId="038F22D5">
            <wp:simplePos x="0" y="0"/>
            <wp:positionH relativeFrom="column">
              <wp:posOffset>-845820</wp:posOffset>
            </wp:positionH>
            <wp:positionV relativeFrom="paragraph">
              <wp:posOffset>0</wp:posOffset>
            </wp:positionV>
            <wp:extent cx="7110730" cy="268986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110730" cy="2689860"/>
                    </a:xfrm>
                    <a:prstGeom prst="rect">
                      <a:avLst/>
                    </a:prstGeom>
                  </pic:spPr>
                </pic:pic>
              </a:graphicData>
            </a:graphic>
            <wp14:sizeRelH relativeFrom="margin">
              <wp14:pctWidth>0</wp14:pctWidth>
            </wp14:sizeRelH>
            <wp14:sizeRelV relativeFrom="margin">
              <wp14:pctHeight>0</wp14:pctHeight>
            </wp14:sizeRelV>
          </wp:anchor>
        </w:drawing>
      </w:r>
    </w:p>
    <w:p w14:paraId="09FFA52A" w14:textId="2970883D" w:rsidR="00B27C19" w:rsidRPr="00B27C19" w:rsidRDefault="00B27C19" w:rsidP="00B27C19"/>
    <w:p w14:paraId="76E1F339" w14:textId="278FD06A" w:rsidR="00B27C19" w:rsidRDefault="00B27C19" w:rsidP="00B27C19"/>
    <w:p w14:paraId="533B4AD9" w14:textId="24B34698" w:rsidR="00711AF3" w:rsidRDefault="00711AF3" w:rsidP="00B27C19"/>
    <w:p w14:paraId="0CA7EDF1" w14:textId="215FFD49" w:rsidR="00711AF3" w:rsidRDefault="00711AF3" w:rsidP="00B27C19"/>
    <w:p w14:paraId="7A849EFA" w14:textId="4CD3C545" w:rsidR="00711AF3" w:rsidRDefault="00711AF3" w:rsidP="00B27C19"/>
    <w:p w14:paraId="7343C9FF" w14:textId="0AA924FD" w:rsidR="00711AF3" w:rsidRDefault="00711AF3" w:rsidP="00B27C19"/>
    <w:p w14:paraId="79CA135C" w14:textId="3A2DC457" w:rsidR="0027681C" w:rsidRDefault="0027681C" w:rsidP="00B27C19"/>
    <w:p w14:paraId="7DD4ADDA" w14:textId="53E20AE7" w:rsidR="0027681C" w:rsidRDefault="00E45757" w:rsidP="00B27C19">
      <w:r w:rsidRPr="00E45757">
        <w:rPr>
          <w:noProof/>
        </w:rPr>
        <w:lastRenderedPageBreak/>
        <w:drawing>
          <wp:anchor distT="0" distB="0" distL="114300" distR="114300" simplePos="0" relativeHeight="251699200" behindDoc="1" locked="0" layoutInCell="1" allowOverlap="1" wp14:anchorId="21C92C91" wp14:editId="2DE64983">
            <wp:simplePos x="0" y="0"/>
            <wp:positionH relativeFrom="margin">
              <wp:align>center</wp:align>
            </wp:positionH>
            <wp:positionV relativeFrom="paragraph">
              <wp:posOffset>-606983</wp:posOffset>
            </wp:positionV>
            <wp:extent cx="7291466" cy="6735337"/>
            <wp:effectExtent l="0" t="0" r="5080" b="8890"/>
            <wp:wrapNone/>
            <wp:docPr id="1862612233"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12233" name="Picture 1" descr="A picture containing text, screenshot, fon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7291466" cy="6735337"/>
                    </a:xfrm>
                    <a:prstGeom prst="rect">
                      <a:avLst/>
                    </a:prstGeom>
                  </pic:spPr>
                </pic:pic>
              </a:graphicData>
            </a:graphic>
            <wp14:sizeRelH relativeFrom="page">
              <wp14:pctWidth>0</wp14:pctWidth>
            </wp14:sizeRelH>
            <wp14:sizeRelV relativeFrom="page">
              <wp14:pctHeight>0</wp14:pctHeight>
            </wp14:sizeRelV>
          </wp:anchor>
        </w:drawing>
      </w:r>
    </w:p>
    <w:p w14:paraId="15FCC060" w14:textId="1C6CDAC6" w:rsidR="00711AF3" w:rsidRDefault="00711AF3" w:rsidP="00B27C19"/>
    <w:p w14:paraId="5645E9CE" w14:textId="77777777" w:rsidR="00711AF3" w:rsidRDefault="00711AF3" w:rsidP="00B27C19">
      <w:pPr>
        <w:sectPr w:rsidR="00711AF3" w:rsidSect="002B3BB4">
          <w:footerReference w:type="default" r:id="rId61"/>
          <w:headerReference w:type="first" r:id="rId62"/>
          <w:footerReference w:type="first" r:id="rId63"/>
          <w:pgSz w:w="12240" w:h="15840"/>
          <w:pgMar w:top="1728" w:right="1800" w:bottom="1440" w:left="1800" w:header="720" w:footer="720" w:gutter="0"/>
          <w:pgNumType w:start="23"/>
          <w:cols w:space="720"/>
          <w:titlePg/>
          <w:docGrid w:linePitch="360"/>
        </w:sectPr>
      </w:pPr>
    </w:p>
    <w:p w14:paraId="10A068D5" w14:textId="31679F62" w:rsidR="00D90C70" w:rsidRDefault="00D90C70" w:rsidP="00B27C19">
      <w:pPr>
        <w:rPr>
          <w:noProof/>
        </w:rPr>
      </w:pPr>
      <w:r>
        <w:rPr>
          <w:noProof/>
        </w:rPr>
        <w:lastRenderedPageBreak/>
        <w:drawing>
          <wp:anchor distT="0" distB="0" distL="114300" distR="114300" simplePos="0" relativeHeight="251694080" behindDoc="1" locked="0" layoutInCell="1" allowOverlap="1" wp14:anchorId="6298BE7E" wp14:editId="46501DDE">
            <wp:simplePos x="0" y="0"/>
            <wp:positionH relativeFrom="column">
              <wp:posOffset>-510540</wp:posOffset>
            </wp:positionH>
            <wp:positionV relativeFrom="paragraph">
              <wp:posOffset>-731520</wp:posOffset>
            </wp:positionV>
            <wp:extent cx="9201785" cy="66141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201785" cy="6614160"/>
                    </a:xfrm>
                    <a:prstGeom prst="rect">
                      <a:avLst/>
                    </a:prstGeom>
                  </pic:spPr>
                </pic:pic>
              </a:graphicData>
            </a:graphic>
            <wp14:sizeRelH relativeFrom="page">
              <wp14:pctWidth>0</wp14:pctWidth>
            </wp14:sizeRelH>
            <wp14:sizeRelV relativeFrom="page">
              <wp14:pctHeight>0</wp14:pctHeight>
            </wp14:sizeRelV>
          </wp:anchor>
        </w:drawing>
      </w:r>
    </w:p>
    <w:p w14:paraId="2CAA9011" w14:textId="063A8975" w:rsidR="00D90C70" w:rsidRDefault="00D90C70" w:rsidP="00B27C19">
      <w:pPr>
        <w:rPr>
          <w:noProof/>
        </w:rPr>
      </w:pPr>
    </w:p>
    <w:p w14:paraId="27270793" w14:textId="4356073F" w:rsidR="00D90C70" w:rsidRDefault="00D90C70" w:rsidP="00B27C19">
      <w:pPr>
        <w:rPr>
          <w:noProof/>
        </w:rPr>
      </w:pPr>
    </w:p>
    <w:p w14:paraId="693CAC1C" w14:textId="003138F4" w:rsidR="00D90C70" w:rsidRDefault="00D90C70" w:rsidP="00B27C19">
      <w:pPr>
        <w:rPr>
          <w:noProof/>
        </w:rPr>
      </w:pPr>
    </w:p>
    <w:p w14:paraId="3AB38996" w14:textId="365D392F" w:rsidR="00D90C70" w:rsidRDefault="00D90C70" w:rsidP="00B27C19">
      <w:pPr>
        <w:rPr>
          <w:noProof/>
        </w:rPr>
      </w:pPr>
    </w:p>
    <w:p w14:paraId="0E2F72D1" w14:textId="1D5DC7D3" w:rsidR="00D90C70" w:rsidRDefault="00D90C70" w:rsidP="00B27C19">
      <w:pPr>
        <w:rPr>
          <w:noProof/>
        </w:rPr>
      </w:pPr>
    </w:p>
    <w:p w14:paraId="39542A56" w14:textId="708ACC0B" w:rsidR="00D90C70" w:rsidRDefault="00D90C70" w:rsidP="00B27C19">
      <w:pPr>
        <w:rPr>
          <w:noProof/>
        </w:rPr>
      </w:pPr>
    </w:p>
    <w:p w14:paraId="3E7AFDBD" w14:textId="20122A04" w:rsidR="00D90C70" w:rsidRDefault="00D90C70" w:rsidP="00B27C19">
      <w:pPr>
        <w:rPr>
          <w:noProof/>
        </w:rPr>
      </w:pPr>
    </w:p>
    <w:p w14:paraId="30A3C774" w14:textId="3FBE261E" w:rsidR="00D90C70" w:rsidRDefault="00D90C70" w:rsidP="00B27C19">
      <w:pPr>
        <w:rPr>
          <w:noProof/>
        </w:rPr>
      </w:pPr>
    </w:p>
    <w:p w14:paraId="0435EB16" w14:textId="7C1B2299" w:rsidR="00D90C70" w:rsidRDefault="00D90C70" w:rsidP="00B27C19">
      <w:pPr>
        <w:rPr>
          <w:noProof/>
        </w:rPr>
      </w:pPr>
    </w:p>
    <w:p w14:paraId="407D8033" w14:textId="0EAFC500" w:rsidR="00D90C70" w:rsidRDefault="00D90C70" w:rsidP="00B27C19">
      <w:pPr>
        <w:rPr>
          <w:noProof/>
        </w:rPr>
      </w:pPr>
    </w:p>
    <w:p w14:paraId="44BD7FAB" w14:textId="3BC1AD22" w:rsidR="00D90C70" w:rsidRDefault="00D90C70" w:rsidP="00B27C19">
      <w:pPr>
        <w:rPr>
          <w:noProof/>
        </w:rPr>
      </w:pPr>
    </w:p>
    <w:p w14:paraId="4D996774" w14:textId="7FA85B8D" w:rsidR="00D90C70" w:rsidRDefault="00D90C70" w:rsidP="00B27C19">
      <w:pPr>
        <w:rPr>
          <w:noProof/>
        </w:rPr>
      </w:pPr>
    </w:p>
    <w:p w14:paraId="7B2768F0" w14:textId="06F452DB" w:rsidR="00D90C70" w:rsidRDefault="00D90C70" w:rsidP="00B27C19">
      <w:pPr>
        <w:rPr>
          <w:noProof/>
        </w:rPr>
      </w:pPr>
    </w:p>
    <w:p w14:paraId="23214E87" w14:textId="77777777" w:rsidR="00D90C70" w:rsidRDefault="00D90C70" w:rsidP="00B27C19">
      <w:pPr>
        <w:sectPr w:rsidR="00D90C70" w:rsidSect="002B3BB4">
          <w:footerReference w:type="first" r:id="rId65"/>
          <w:pgSz w:w="15840" w:h="12240" w:orient="landscape"/>
          <w:pgMar w:top="1800" w:right="1728" w:bottom="1800" w:left="1440" w:header="720" w:footer="720" w:gutter="0"/>
          <w:pgNumType w:start="30"/>
          <w:cols w:space="720"/>
          <w:titlePg/>
          <w:docGrid w:linePitch="360"/>
        </w:sectPr>
      </w:pPr>
    </w:p>
    <w:p w14:paraId="1711A4BD" w14:textId="2F854423" w:rsidR="00711AF3" w:rsidRDefault="00D90C70" w:rsidP="00D90C70">
      <w:pPr>
        <w:pStyle w:val="Heading1"/>
      </w:pPr>
      <w:r>
        <w:rPr>
          <w:noProof/>
        </w:rPr>
        <w:lastRenderedPageBreak/>
        <w:drawing>
          <wp:anchor distT="0" distB="0" distL="114300" distR="114300" simplePos="0" relativeHeight="251695104" behindDoc="1" locked="0" layoutInCell="1" allowOverlap="1" wp14:anchorId="37CA35B3" wp14:editId="63C64374">
            <wp:simplePos x="0" y="0"/>
            <wp:positionH relativeFrom="column">
              <wp:posOffset>-601980</wp:posOffset>
            </wp:positionH>
            <wp:positionV relativeFrom="paragraph">
              <wp:posOffset>655320</wp:posOffset>
            </wp:positionV>
            <wp:extent cx="5635238" cy="7284720"/>
            <wp:effectExtent l="0" t="0" r="381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41079" cy="7292271"/>
                    </a:xfrm>
                    <a:prstGeom prst="rect">
                      <a:avLst/>
                    </a:prstGeom>
                  </pic:spPr>
                </pic:pic>
              </a:graphicData>
            </a:graphic>
            <wp14:sizeRelH relativeFrom="page">
              <wp14:pctWidth>0</wp14:pctWidth>
            </wp14:sizeRelH>
            <wp14:sizeRelV relativeFrom="page">
              <wp14:pctHeight>0</wp14:pctHeight>
            </wp14:sizeRelV>
          </wp:anchor>
        </w:drawing>
      </w:r>
      <w:r>
        <w:t>Task 7 – Answers</w:t>
      </w:r>
    </w:p>
    <w:p w14:paraId="01350DEF" w14:textId="4747FB6C" w:rsidR="00D90C70" w:rsidRDefault="00D90C70" w:rsidP="00D90C70"/>
    <w:p w14:paraId="4981A02D" w14:textId="77777777" w:rsidR="00E915DA" w:rsidRPr="00E915DA" w:rsidRDefault="00E915DA" w:rsidP="00E915DA"/>
    <w:p w14:paraId="4A1F5265" w14:textId="77777777" w:rsidR="00E915DA" w:rsidRPr="00E915DA" w:rsidRDefault="00E915DA" w:rsidP="00E915DA"/>
    <w:p w14:paraId="1E506480" w14:textId="77777777" w:rsidR="00E915DA" w:rsidRPr="00E915DA" w:rsidRDefault="00E915DA" w:rsidP="00E915DA"/>
    <w:p w14:paraId="758C9911" w14:textId="77777777" w:rsidR="00E915DA" w:rsidRPr="00E915DA" w:rsidRDefault="00E915DA" w:rsidP="00E915DA"/>
    <w:p w14:paraId="7A1F633B" w14:textId="77777777" w:rsidR="00E915DA" w:rsidRPr="00E915DA" w:rsidRDefault="00E915DA" w:rsidP="00E915DA"/>
    <w:p w14:paraId="1B94B6B8" w14:textId="77777777" w:rsidR="00E915DA" w:rsidRPr="00E915DA" w:rsidRDefault="00E915DA" w:rsidP="00E915DA"/>
    <w:p w14:paraId="338C5DEE" w14:textId="77777777" w:rsidR="00E915DA" w:rsidRPr="00E915DA" w:rsidRDefault="00E915DA" w:rsidP="00E915DA"/>
    <w:p w14:paraId="2B4B3EDD" w14:textId="77777777" w:rsidR="00E915DA" w:rsidRPr="00E915DA" w:rsidRDefault="00E915DA" w:rsidP="00E915DA"/>
    <w:p w14:paraId="17692617" w14:textId="77777777" w:rsidR="00E915DA" w:rsidRPr="00E915DA" w:rsidRDefault="00E915DA" w:rsidP="00E915DA"/>
    <w:p w14:paraId="317B772F" w14:textId="77777777" w:rsidR="00E915DA" w:rsidRPr="00E915DA" w:rsidRDefault="00E915DA" w:rsidP="00E915DA"/>
    <w:p w14:paraId="2D60D8F3" w14:textId="77777777" w:rsidR="00E915DA" w:rsidRPr="00E915DA" w:rsidRDefault="00E915DA" w:rsidP="00E915DA"/>
    <w:p w14:paraId="1487FCF6" w14:textId="77777777" w:rsidR="00E915DA" w:rsidRPr="00E915DA" w:rsidRDefault="00E915DA" w:rsidP="00E915DA"/>
    <w:p w14:paraId="612B4772" w14:textId="77777777" w:rsidR="00E915DA" w:rsidRPr="00E915DA" w:rsidRDefault="00E915DA" w:rsidP="00E915DA"/>
    <w:p w14:paraId="2270AC43" w14:textId="77777777" w:rsidR="00E915DA" w:rsidRPr="00E915DA" w:rsidRDefault="00E915DA" w:rsidP="00E915DA"/>
    <w:p w14:paraId="655F1A00" w14:textId="77777777" w:rsidR="00E915DA" w:rsidRDefault="00E915DA" w:rsidP="00E915DA"/>
    <w:p w14:paraId="10A546D3" w14:textId="77777777" w:rsidR="00E915DA" w:rsidRDefault="00E915DA" w:rsidP="00E915DA">
      <w:pPr>
        <w:jc w:val="right"/>
      </w:pPr>
    </w:p>
    <w:p w14:paraId="5FF47635" w14:textId="77777777" w:rsidR="00E915DA" w:rsidRDefault="00E915DA" w:rsidP="00E915DA">
      <w:pPr>
        <w:jc w:val="right"/>
      </w:pPr>
    </w:p>
    <w:p w14:paraId="67F7C08C" w14:textId="6C2D61C1" w:rsidR="000E4CF4" w:rsidRDefault="00864B38" w:rsidP="000E4CF4">
      <w:r w:rsidRPr="00864B38">
        <w:rPr>
          <w:noProof/>
        </w:rPr>
        <w:lastRenderedPageBreak/>
        <w:drawing>
          <wp:anchor distT="0" distB="0" distL="114300" distR="114300" simplePos="0" relativeHeight="251697152" behindDoc="1" locked="0" layoutInCell="1" allowOverlap="1" wp14:anchorId="240C09EC" wp14:editId="3B1A3803">
            <wp:simplePos x="0" y="0"/>
            <wp:positionH relativeFrom="column">
              <wp:posOffset>-696952</wp:posOffset>
            </wp:positionH>
            <wp:positionV relativeFrom="paragraph">
              <wp:posOffset>-316695</wp:posOffset>
            </wp:positionV>
            <wp:extent cx="6796805" cy="4917688"/>
            <wp:effectExtent l="0" t="0" r="4445" b="0"/>
            <wp:wrapNone/>
            <wp:docPr id="1079899106"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99106" name="Picture 1" descr="A picture containing text, diagram, screenshot, paralle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810299" cy="4927451"/>
                    </a:xfrm>
                    <a:prstGeom prst="rect">
                      <a:avLst/>
                    </a:prstGeom>
                  </pic:spPr>
                </pic:pic>
              </a:graphicData>
            </a:graphic>
            <wp14:sizeRelH relativeFrom="page">
              <wp14:pctWidth>0</wp14:pctWidth>
            </wp14:sizeRelH>
            <wp14:sizeRelV relativeFrom="page">
              <wp14:pctHeight>0</wp14:pctHeight>
            </wp14:sizeRelV>
          </wp:anchor>
        </w:drawing>
      </w:r>
    </w:p>
    <w:p w14:paraId="68805955" w14:textId="77777777" w:rsidR="00E915DA" w:rsidRPr="00E915DA" w:rsidRDefault="00E915DA" w:rsidP="00E915DA">
      <w:pPr>
        <w:jc w:val="right"/>
      </w:pPr>
    </w:p>
    <w:sectPr w:rsidR="00E915DA" w:rsidRPr="00E915DA" w:rsidSect="00D90C70">
      <w:footerReference w:type="first" r:id="rId68"/>
      <w:pgSz w:w="12240" w:h="15840"/>
      <w:pgMar w:top="1728"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93A35" w14:textId="77777777" w:rsidR="00CE2550" w:rsidRDefault="00CE2550" w:rsidP="00C6554A">
      <w:pPr>
        <w:spacing w:before="0" w:after="0" w:line="240" w:lineRule="auto"/>
      </w:pPr>
      <w:r>
        <w:separator/>
      </w:r>
    </w:p>
  </w:endnote>
  <w:endnote w:type="continuationSeparator" w:id="0">
    <w:p w14:paraId="11F6C401" w14:textId="77777777" w:rsidR="00CE2550" w:rsidRDefault="00CE2550"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76965"/>
      <w:docPartObj>
        <w:docPartGallery w:val="Page Numbers (Bottom of Page)"/>
        <w:docPartUnique/>
      </w:docPartObj>
    </w:sdtPr>
    <w:sdtEndPr>
      <w:rPr>
        <w:color w:val="7F7F7F" w:themeColor="background1" w:themeShade="7F"/>
        <w:spacing w:val="60"/>
      </w:rPr>
    </w:sdtEndPr>
    <w:sdtContent>
      <w:p w14:paraId="2DD0CB7D" w14:textId="3640122B"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DAAD6C" w14:textId="2F7B81D3" w:rsidR="005C3108" w:rsidRDefault="005C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931260"/>
      <w:docPartObj>
        <w:docPartGallery w:val="Page Numbers (Bottom of Page)"/>
        <w:docPartUnique/>
      </w:docPartObj>
    </w:sdtPr>
    <w:sdtEndPr>
      <w:rPr>
        <w:color w:val="7F7F7F" w:themeColor="background1" w:themeShade="7F"/>
        <w:spacing w:val="60"/>
      </w:rPr>
    </w:sdtEndPr>
    <w:sdtContent>
      <w:p w14:paraId="78B88016" w14:textId="5A4B4FD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4F58A74" w14:textId="77777777" w:rsidR="00620C83" w:rsidRPr="00620C83" w:rsidRDefault="00620C83">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864383"/>
      <w:docPartObj>
        <w:docPartGallery w:val="Page Numbers (Bottom of Page)"/>
        <w:docPartUnique/>
      </w:docPartObj>
    </w:sdtPr>
    <w:sdtEndPr>
      <w:rPr>
        <w:color w:val="7F7F7F" w:themeColor="background1" w:themeShade="7F"/>
        <w:spacing w:val="60"/>
      </w:rPr>
    </w:sdtEndPr>
    <w:sdtContent>
      <w:p w14:paraId="258EB0E3" w14:textId="77777777" w:rsidR="00620C83" w:rsidRDefault="00620C8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E24C3D0" w14:textId="77777777" w:rsidR="00620C83" w:rsidRDefault="00620C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664124"/>
      <w:docPartObj>
        <w:docPartGallery w:val="Page Numbers (Bottom of Page)"/>
        <w:docPartUnique/>
      </w:docPartObj>
    </w:sdtPr>
    <w:sdtEndPr>
      <w:rPr>
        <w:color w:val="7F7F7F" w:themeColor="background1" w:themeShade="7F"/>
        <w:spacing w:val="60"/>
      </w:rPr>
    </w:sdtEndPr>
    <w:sdtContent>
      <w:p w14:paraId="6EE4E095" w14:textId="5F082362"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A8A5352" w14:textId="77777777" w:rsidR="00620C83" w:rsidRPr="00620C83" w:rsidRDefault="00620C83">
    <w:pPr>
      <w:pStyle w:val="Foo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316321"/>
      <w:docPartObj>
        <w:docPartGallery w:val="Page Numbers (Bottom of Page)"/>
        <w:docPartUnique/>
      </w:docPartObj>
    </w:sdtPr>
    <w:sdtEndPr>
      <w:rPr>
        <w:color w:val="7F7F7F" w:themeColor="background1" w:themeShade="7F"/>
        <w:spacing w:val="60"/>
      </w:rPr>
    </w:sdtEndPr>
    <w:sdtContent>
      <w:p w14:paraId="5E40ED77" w14:textId="463C0B0C"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8576B0D" w14:textId="3030526C" w:rsidR="00620C83" w:rsidRPr="00620C83" w:rsidRDefault="00620C83">
    <w:pPr>
      <w:pStyle w:val="Footer"/>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737419"/>
      <w:docPartObj>
        <w:docPartGallery w:val="Page Numbers (Bottom of Page)"/>
        <w:docPartUnique/>
      </w:docPartObj>
    </w:sdtPr>
    <w:sdtEndPr>
      <w:rPr>
        <w:color w:val="7F7F7F" w:themeColor="background1" w:themeShade="7F"/>
        <w:spacing w:val="60"/>
      </w:rPr>
    </w:sdtEndPr>
    <w:sdtContent>
      <w:p w14:paraId="27F897E4" w14:textId="06E7270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2A6167B" w14:textId="77777777" w:rsidR="00620C83" w:rsidRPr="00620C83" w:rsidRDefault="00620C8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2E17" w14:textId="77777777" w:rsidR="00CE2550" w:rsidRDefault="00CE2550" w:rsidP="00C6554A">
      <w:pPr>
        <w:spacing w:before="0" w:after="0" w:line="240" w:lineRule="auto"/>
      </w:pPr>
      <w:r>
        <w:separator/>
      </w:r>
    </w:p>
  </w:footnote>
  <w:footnote w:type="continuationSeparator" w:id="0">
    <w:p w14:paraId="3DAFB1BA" w14:textId="77777777" w:rsidR="00CE2550" w:rsidRDefault="00CE2550"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A7C1" w14:textId="77777777" w:rsidR="00620C83" w:rsidRDefault="00620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969CD6"/>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F73153"/>
    <w:multiLevelType w:val="hybridMultilevel"/>
    <w:tmpl w:val="D36E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4363231">
    <w:abstractNumId w:val="9"/>
  </w:num>
  <w:num w:numId="2" w16cid:durableId="449933518">
    <w:abstractNumId w:val="8"/>
  </w:num>
  <w:num w:numId="3" w16cid:durableId="1398091216">
    <w:abstractNumId w:val="8"/>
  </w:num>
  <w:num w:numId="4" w16cid:durableId="447117786">
    <w:abstractNumId w:val="9"/>
  </w:num>
  <w:num w:numId="5" w16cid:durableId="858153873">
    <w:abstractNumId w:val="13"/>
  </w:num>
  <w:num w:numId="6" w16cid:durableId="1184782504">
    <w:abstractNumId w:val="10"/>
  </w:num>
  <w:num w:numId="7" w16cid:durableId="2060740977">
    <w:abstractNumId w:val="11"/>
  </w:num>
  <w:num w:numId="8" w16cid:durableId="670715500">
    <w:abstractNumId w:val="7"/>
  </w:num>
  <w:num w:numId="9" w16cid:durableId="908223730">
    <w:abstractNumId w:val="6"/>
  </w:num>
  <w:num w:numId="10" w16cid:durableId="1124038552">
    <w:abstractNumId w:val="5"/>
  </w:num>
  <w:num w:numId="11" w16cid:durableId="1379430636">
    <w:abstractNumId w:val="4"/>
  </w:num>
  <w:num w:numId="12" w16cid:durableId="1421105120">
    <w:abstractNumId w:val="3"/>
  </w:num>
  <w:num w:numId="13" w16cid:durableId="2001422411">
    <w:abstractNumId w:val="2"/>
  </w:num>
  <w:num w:numId="14" w16cid:durableId="724526427">
    <w:abstractNumId w:val="1"/>
  </w:num>
  <w:num w:numId="15" w16cid:durableId="431900504">
    <w:abstractNumId w:val="0"/>
  </w:num>
  <w:num w:numId="16" w16cid:durableId="11440024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E6"/>
    <w:rsid w:val="000109D5"/>
    <w:rsid w:val="000611DF"/>
    <w:rsid w:val="000977CD"/>
    <w:rsid w:val="000E4CF4"/>
    <w:rsid w:val="00160485"/>
    <w:rsid w:val="001724FD"/>
    <w:rsid w:val="001C2D38"/>
    <w:rsid w:val="00211741"/>
    <w:rsid w:val="00220443"/>
    <w:rsid w:val="002554CD"/>
    <w:rsid w:val="00275CE0"/>
    <w:rsid w:val="0027681C"/>
    <w:rsid w:val="00293B83"/>
    <w:rsid w:val="002B3BB4"/>
    <w:rsid w:val="002B4294"/>
    <w:rsid w:val="002E24AF"/>
    <w:rsid w:val="00333D0D"/>
    <w:rsid w:val="0038488D"/>
    <w:rsid w:val="0038550E"/>
    <w:rsid w:val="003C2B37"/>
    <w:rsid w:val="00404ED8"/>
    <w:rsid w:val="00457B32"/>
    <w:rsid w:val="004A1F21"/>
    <w:rsid w:val="004B0B2F"/>
    <w:rsid w:val="004C049F"/>
    <w:rsid w:val="004C5351"/>
    <w:rsid w:val="005000E2"/>
    <w:rsid w:val="0057488D"/>
    <w:rsid w:val="005C3108"/>
    <w:rsid w:val="005D62C6"/>
    <w:rsid w:val="0060577E"/>
    <w:rsid w:val="00612735"/>
    <w:rsid w:val="00620C83"/>
    <w:rsid w:val="00664C26"/>
    <w:rsid w:val="006A3CE7"/>
    <w:rsid w:val="006A5E03"/>
    <w:rsid w:val="00711AF3"/>
    <w:rsid w:val="0071366F"/>
    <w:rsid w:val="00722E3F"/>
    <w:rsid w:val="00861ED6"/>
    <w:rsid w:val="00864B38"/>
    <w:rsid w:val="008C26A1"/>
    <w:rsid w:val="009E5FE5"/>
    <w:rsid w:val="009F26A5"/>
    <w:rsid w:val="00A477D3"/>
    <w:rsid w:val="00B27C19"/>
    <w:rsid w:val="00B501F6"/>
    <w:rsid w:val="00B50395"/>
    <w:rsid w:val="00B61FE6"/>
    <w:rsid w:val="00C101E1"/>
    <w:rsid w:val="00C6554A"/>
    <w:rsid w:val="00C7766A"/>
    <w:rsid w:val="00C91B81"/>
    <w:rsid w:val="00C9254A"/>
    <w:rsid w:val="00CA67DE"/>
    <w:rsid w:val="00CE2550"/>
    <w:rsid w:val="00CF07E3"/>
    <w:rsid w:val="00D1738E"/>
    <w:rsid w:val="00D90C70"/>
    <w:rsid w:val="00DD4B25"/>
    <w:rsid w:val="00E0378B"/>
    <w:rsid w:val="00E114EE"/>
    <w:rsid w:val="00E20ED3"/>
    <w:rsid w:val="00E45757"/>
    <w:rsid w:val="00E574CA"/>
    <w:rsid w:val="00E7447C"/>
    <w:rsid w:val="00E746E3"/>
    <w:rsid w:val="00E915DA"/>
    <w:rsid w:val="00ED7C44"/>
    <w:rsid w:val="00F11066"/>
    <w:rsid w:val="00FB708E"/>
    <w:rsid w:val="00FD1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88D4B"/>
  <w15:chartTrackingRefBased/>
  <w15:docId w15:val="{2D3511BC-8C01-4546-A96A-92669485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B81"/>
    <w:pPr>
      <w:spacing w:line="360" w:lineRule="auto"/>
    </w:pPr>
    <w:rPr>
      <w:sz w:val="24"/>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457B32"/>
    <w:pPr>
      <w:keepNext/>
      <w:keepLines/>
      <w:spacing w:before="240" w:after="0"/>
      <w:contextualSpacing/>
      <w:outlineLvl w:val="1"/>
    </w:pPr>
    <w:rPr>
      <w:rFonts w:asciiTheme="majorHAnsi" w:eastAsiaTheme="majorEastAsia" w:hAnsiTheme="majorHAnsi" w:cstheme="majorBidi"/>
      <w:color w:val="007789" w:themeColor="accent1" w:themeShade="BF"/>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457B32"/>
    <w:rPr>
      <w:rFonts w:asciiTheme="majorHAnsi" w:eastAsiaTheme="majorEastAsia" w:hAnsiTheme="majorHAnsi" w:cstheme="majorBidi"/>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0977CD"/>
    <w:rPr>
      <w:color w:val="605E5C"/>
      <w:shd w:val="clear" w:color="auto" w:fill="E1DFDD"/>
    </w:rPr>
  </w:style>
  <w:style w:type="paragraph" w:styleId="ListParagraph">
    <w:name w:val="List Paragraph"/>
    <w:basedOn w:val="Normal"/>
    <w:uiPriority w:val="34"/>
    <w:qFormat/>
    <w:rsid w:val="00FB708E"/>
    <w:pPr>
      <w:spacing w:before="0" w:after="160" w:line="259" w:lineRule="auto"/>
      <w:ind w:left="720"/>
      <w:contextualSpacing/>
    </w:pPr>
    <w:rPr>
      <w:rFonts w:ascii="Calibri" w:eastAsia="Calibri" w:hAnsi="Calibri" w:cs="Times New Roman"/>
      <w:color w:val="auto"/>
      <w:sz w:val="22"/>
      <w:lang w:val="en-GB"/>
    </w:rPr>
  </w:style>
  <w:style w:type="paragraph" w:styleId="NormalWeb">
    <w:name w:val="Normal (Web)"/>
    <w:basedOn w:val="Normal"/>
    <w:uiPriority w:val="99"/>
    <w:unhideWhenUsed/>
    <w:rsid w:val="00B27C19"/>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table" w:styleId="TableGrid">
    <w:name w:val="Table Grid"/>
    <w:basedOn w:val="TableNormal"/>
    <w:uiPriority w:val="59"/>
    <w:rsid w:val="00211741"/>
    <w:pPr>
      <w:spacing w:before="0" w:after="0" w:line="240" w:lineRule="auto"/>
    </w:pPr>
    <w:rPr>
      <w:color w:val="auto"/>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50752">
      <w:bodyDiv w:val="1"/>
      <w:marLeft w:val="0"/>
      <w:marRight w:val="0"/>
      <w:marTop w:val="0"/>
      <w:marBottom w:val="0"/>
      <w:divBdr>
        <w:top w:val="none" w:sz="0" w:space="0" w:color="auto"/>
        <w:left w:val="none" w:sz="0" w:space="0" w:color="auto"/>
        <w:bottom w:val="none" w:sz="0" w:space="0" w:color="auto"/>
        <w:right w:val="none" w:sz="0" w:space="0" w:color="auto"/>
      </w:divBdr>
    </w:div>
    <w:div w:id="215898833">
      <w:bodyDiv w:val="1"/>
      <w:marLeft w:val="0"/>
      <w:marRight w:val="0"/>
      <w:marTop w:val="0"/>
      <w:marBottom w:val="0"/>
      <w:divBdr>
        <w:top w:val="none" w:sz="0" w:space="0" w:color="auto"/>
        <w:left w:val="none" w:sz="0" w:space="0" w:color="auto"/>
        <w:bottom w:val="none" w:sz="0" w:space="0" w:color="auto"/>
        <w:right w:val="none" w:sz="0" w:space="0" w:color="auto"/>
      </w:divBdr>
    </w:div>
    <w:div w:id="276304320">
      <w:bodyDiv w:val="1"/>
      <w:marLeft w:val="0"/>
      <w:marRight w:val="0"/>
      <w:marTop w:val="0"/>
      <w:marBottom w:val="0"/>
      <w:divBdr>
        <w:top w:val="none" w:sz="0" w:space="0" w:color="auto"/>
        <w:left w:val="none" w:sz="0" w:space="0" w:color="auto"/>
        <w:bottom w:val="none" w:sz="0" w:space="0" w:color="auto"/>
        <w:right w:val="none" w:sz="0" w:space="0" w:color="auto"/>
      </w:divBdr>
    </w:div>
    <w:div w:id="276446475">
      <w:bodyDiv w:val="1"/>
      <w:marLeft w:val="0"/>
      <w:marRight w:val="0"/>
      <w:marTop w:val="0"/>
      <w:marBottom w:val="0"/>
      <w:divBdr>
        <w:top w:val="none" w:sz="0" w:space="0" w:color="auto"/>
        <w:left w:val="none" w:sz="0" w:space="0" w:color="auto"/>
        <w:bottom w:val="none" w:sz="0" w:space="0" w:color="auto"/>
        <w:right w:val="none" w:sz="0" w:space="0" w:color="auto"/>
      </w:divBdr>
    </w:div>
    <w:div w:id="277496476">
      <w:bodyDiv w:val="1"/>
      <w:marLeft w:val="0"/>
      <w:marRight w:val="0"/>
      <w:marTop w:val="0"/>
      <w:marBottom w:val="0"/>
      <w:divBdr>
        <w:top w:val="none" w:sz="0" w:space="0" w:color="auto"/>
        <w:left w:val="none" w:sz="0" w:space="0" w:color="auto"/>
        <w:bottom w:val="none" w:sz="0" w:space="0" w:color="auto"/>
        <w:right w:val="none" w:sz="0" w:space="0" w:color="auto"/>
      </w:divBdr>
    </w:div>
    <w:div w:id="281041462">
      <w:bodyDiv w:val="1"/>
      <w:marLeft w:val="0"/>
      <w:marRight w:val="0"/>
      <w:marTop w:val="0"/>
      <w:marBottom w:val="0"/>
      <w:divBdr>
        <w:top w:val="none" w:sz="0" w:space="0" w:color="auto"/>
        <w:left w:val="none" w:sz="0" w:space="0" w:color="auto"/>
        <w:bottom w:val="none" w:sz="0" w:space="0" w:color="auto"/>
        <w:right w:val="none" w:sz="0" w:space="0" w:color="auto"/>
      </w:divBdr>
    </w:div>
    <w:div w:id="322466850">
      <w:bodyDiv w:val="1"/>
      <w:marLeft w:val="0"/>
      <w:marRight w:val="0"/>
      <w:marTop w:val="0"/>
      <w:marBottom w:val="0"/>
      <w:divBdr>
        <w:top w:val="none" w:sz="0" w:space="0" w:color="auto"/>
        <w:left w:val="none" w:sz="0" w:space="0" w:color="auto"/>
        <w:bottom w:val="none" w:sz="0" w:space="0" w:color="auto"/>
        <w:right w:val="none" w:sz="0" w:space="0" w:color="auto"/>
      </w:divBdr>
    </w:div>
    <w:div w:id="443576287">
      <w:bodyDiv w:val="1"/>
      <w:marLeft w:val="0"/>
      <w:marRight w:val="0"/>
      <w:marTop w:val="0"/>
      <w:marBottom w:val="0"/>
      <w:divBdr>
        <w:top w:val="none" w:sz="0" w:space="0" w:color="auto"/>
        <w:left w:val="none" w:sz="0" w:space="0" w:color="auto"/>
        <w:bottom w:val="none" w:sz="0" w:space="0" w:color="auto"/>
        <w:right w:val="none" w:sz="0" w:space="0" w:color="auto"/>
      </w:divBdr>
    </w:div>
    <w:div w:id="480385650">
      <w:bodyDiv w:val="1"/>
      <w:marLeft w:val="0"/>
      <w:marRight w:val="0"/>
      <w:marTop w:val="0"/>
      <w:marBottom w:val="0"/>
      <w:divBdr>
        <w:top w:val="none" w:sz="0" w:space="0" w:color="auto"/>
        <w:left w:val="none" w:sz="0" w:space="0" w:color="auto"/>
        <w:bottom w:val="none" w:sz="0" w:space="0" w:color="auto"/>
        <w:right w:val="none" w:sz="0" w:space="0" w:color="auto"/>
      </w:divBdr>
    </w:div>
    <w:div w:id="587542831">
      <w:bodyDiv w:val="1"/>
      <w:marLeft w:val="0"/>
      <w:marRight w:val="0"/>
      <w:marTop w:val="0"/>
      <w:marBottom w:val="0"/>
      <w:divBdr>
        <w:top w:val="none" w:sz="0" w:space="0" w:color="auto"/>
        <w:left w:val="none" w:sz="0" w:space="0" w:color="auto"/>
        <w:bottom w:val="none" w:sz="0" w:space="0" w:color="auto"/>
        <w:right w:val="none" w:sz="0" w:space="0" w:color="auto"/>
      </w:divBdr>
    </w:div>
    <w:div w:id="830172409">
      <w:bodyDiv w:val="1"/>
      <w:marLeft w:val="0"/>
      <w:marRight w:val="0"/>
      <w:marTop w:val="0"/>
      <w:marBottom w:val="0"/>
      <w:divBdr>
        <w:top w:val="none" w:sz="0" w:space="0" w:color="auto"/>
        <w:left w:val="none" w:sz="0" w:space="0" w:color="auto"/>
        <w:bottom w:val="none" w:sz="0" w:space="0" w:color="auto"/>
        <w:right w:val="none" w:sz="0" w:space="0" w:color="auto"/>
      </w:divBdr>
    </w:div>
    <w:div w:id="998576090">
      <w:bodyDiv w:val="1"/>
      <w:marLeft w:val="0"/>
      <w:marRight w:val="0"/>
      <w:marTop w:val="0"/>
      <w:marBottom w:val="0"/>
      <w:divBdr>
        <w:top w:val="none" w:sz="0" w:space="0" w:color="auto"/>
        <w:left w:val="none" w:sz="0" w:space="0" w:color="auto"/>
        <w:bottom w:val="none" w:sz="0" w:space="0" w:color="auto"/>
        <w:right w:val="none" w:sz="0" w:space="0" w:color="auto"/>
      </w:divBdr>
    </w:div>
    <w:div w:id="138012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0Bt6RPP2ANI" TargetMode="External"/><Relationship Id="rId21" Type="http://schemas.openxmlformats.org/officeDocument/2006/relationships/image" Target="media/image7.jpe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footer" Target="footer4.xml"/><Relationship Id="rId68"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yperlink" Target="https://www.youtube.com/watch?v=kqe9tEcZkno"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39.png"/><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https://filestore.aqa.org.uk/resources/chemistry/specifications/AQA-7404-7405-SP-2015.PDF" TargetMode="External"/><Relationship Id="rId22" Type="http://schemas.openxmlformats.org/officeDocument/2006/relationships/image" Target="media/image8.jpeg"/><Relationship Id="rId27" Type="http://schemas.openxmlformats.org/officeDocument/2006/relationships/hyperlink" Target="http://www.bbc.co.uk/schools/gcsebitesize/" TargetMode="External"/><Relationship Id="rId30" Type="http://schemas.openxmlformats.org/officeDocument/2006/relationships/hyperlink" Target="https://www.my-gcsescience.com/tips-writing-chemical-formulae/"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youtube.com/watch?v=t46lvTxHHTA"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6.jpe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header" Target="header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global.oup.com/education/product/9780198351825/?region=uk" TargetMode="External"/><Relationship Id="rId23" Type="http://schemas.openxmlformats.org/officeDocument/2006/relationships/hyperlink" Target="https://www.youtube.com/playlist?list=PL8dPuuaLjXtPHzzYuWy6fYEaX9mQQ8oGr" TargetMode="External"/><Relationship Id="rId28" Type="http://schemas.openxmlformats.org/officeDocument/2006/relationships/hyperlink" Target="http://www.s-cool.co.uk/gcse" TargetMode="Externa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footer" Target="footer1.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gpbooks.co.uk/secondary-books/as-and-a-level?sort=best_selling&amp;quantity=36&amp;page=1&amp;view=grid&amp;currentFilter=Subject_12&amp;filter_exam%20board=ExamBoard_140&amp;filter_subject=Subject_12"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75652F88A2C4695D16AB0A2E0232F" ma:contentTypeVersion="16" ma:contentTypeDescription="Create a new document." ma:contentTypeScope="" ma:versionID="cb816457b078514a64bba5f925ba5e43">
  <xsd:schema xmlns:xsd="http://www.w3.org/2001/XMLSchema" xmlns:xs="http://www.w3.org/2001/XMLSchema" xmlns:p="http://schemas.microsoft.com/office/2006/metadata/properties" xmlns:ns2="b15002f4-0bbd-4bec-b6a0-bbd6006d088f" xmlns:ns3="8ad02f4a-46aa-4658-9dd4-3c8ddea53b5a" targetNamespace="http://schemas.microsoft.com/office/2006/metadata/properties" ma:root="true" ma:fieldsID="cff98ff35d951ea6d9443c1e36fb7683" ns2:_="" ns3:_="">
    <xsd:import namespace="b15002f4-0bbd-4bec-b6a0-bbd6006d088f"/>
    <xsd:import namespace="8ad02f4a-46aa-4658-9dd4-3c8ddea53b5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002f4-0bbd-4bec-b6a0-bbd6006d08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de0efc5-db86-49bb-9444-d44925e7c093}" ma:internalName="TaxCatchAll" ma:showField="CatchAllData" ma:web="b15002f4-0bbd-4bec-b6a0-bbd6006d0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02f4a-46aa-4658-9dd4-3c8ddea53b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b64375-bc4c-4f04-872c-2921c63d323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b15002f4-0bbd-4bec-b6a0-bbd6006d088f">ZEF67US6TPQN-190446522-17799</_dlc_DocId>
    <_dlc_DocIdUrl xmlns="b15002f4-0bbd-4bec-b6a0-bbd6006d088f">
      <Url>https://wkgs.sharepoint.com/sites/StaffResources/_layouts/15/DocIdRedir.aspx?ID=ZEF67US6TPQN-190446522-17799</Url>
      <Description>ZEF67US6TPQN-190446522-17799</Description>
    </_dlc_DocIdUrl>
    <lcf76f155ced4ddcb4097134ff3c332f xmlns="8ad02f4a-46aa-4658-9dd4-3c8ddea53b5a">
      <Terms xmlns="http://schemas.microsoft.com/office/infopath/2007/PartnerControls"/>
    </lcf76f155ced4ddcb4097134ff3c332f>
    <TaxCatchAll xmlns="b15002f4-0bbd-4bec-b6a0-bbd6006d088f" xsi:nil="true"/>
  </documentManagement>
</p:properties>
</file>

<file path=customXml/itemProps1.xml><?xml version="1.0" encoding="utf-8"?>
<ds:datastoreItem xmlns:ds="http://schemas.openxmlformats.org/officeDocument/2006/customXml" ds:itemID="{6CCAF7F4-EDAA-48DB-BEF7-EA2C8A3E534B}"/>
</file>

<file path=customXml/itemProps2.xml><?xml version="1.0" encoding="utf-8"?>
<ds:datastoreItem xmlns:ds="http://schemas.openxmlformats.org/officeDocument/2006/customXml" ds:itemID="{E28EC876-E4B2-43AC-BD4F-5689F19F6F51}">
  <ds:schemaRefs>
    <ds:schemaRef ds:uri="http://schemas.microsoft.com/sharepoint/v3/contenttype/forms"/>
  </ds:schemaRefs>
</ds:datastoreItem>
</file>

<file path=customXml/itemProps3.xml><?xml version="1.0" encoding="utf-8"?>
<ds:datastoreItem xmlns:ds="http://schemas.openxmlformats.org/officeDocument/2006/customXml" ds:itemID="{16398726-0F73-4379-9D17-44FB20E0A260}">
  <ds:schemaRefs>
    <ds:schemaRef ds:uri="http://schemas.openxmlformats.org/officeDocument/2006/bibliography"/>
  </ds:schemaRefs>
</ds:datastoreItem>
</file>

<file path=customXml/itemProps4.xml><?xml version="1.0" encoding="utf-8"?>
<ds:datastoreItem xmlns:ds="http://schemas.openxmlformats.org/officeDocument/2006/customXml" ds:itemID="{D25937C7-CDBC-4B2D-AB66-F414420B8775}">
  <ds:schemaRefs>
    <ds:schemaRef ds:uri="http://schemas.microsoft.com/sharepoint/events"/>
  </ds:schemaRefs>
</ds:datastoreItem>
</file>

<file path=customXml/itemProps5.xml><?xml version="1.0" encoding="utf-8"?>
<ds:datastoreItem xmlns:ds="http://schemas.openxmlformats.org/officeDocument/2006/customXml" ds:itemID="{3D257A2E-F0D3-48CD-90E0-8EB003AAED81}">
  <ds:schemaRefs>
    <ds:schemaRef ds:uri="http://schemas.microsoft.com/office/2006/metadata/properties"/>
    <ds:schemaRef ds:uri="http://schemas.microsoft.com/office/infopath/2007/PartnerControls"/>
    <ds:schemaRef ds:uri="4f41854c-da31-40a9-8737-eaba0a842a9d"/>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37</Pages>
  <Words>2359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mattw</dc:creator>
  <cp:keywords/>
  <dc:description/>
  <cp:lastModifiedBy>Mr M Woods</cp:lastModifiedBy>
  <cp:revision>26</cp:revision>
  <dcterms:created xsi:type="dcterms:W3CDTF">2020-05-26T16:08:00Z</dcterms:created>
  <dcterms:modified xsi:type="dcterms:W3CDTF">2023-06-27T10:31:00Z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0x010100E3575652F88A2C4695D16AB0A2E0232F</vt:lpwstr>
  </property>
  <property fmtid="{D5CDD505-2E9C-101B-9397-08002B2CF9AE}" pid="3" name="_dlc_DocIdItemGuid">
    <vt:lpwstr>cea0622d-dad6-40dd-8468-825357a2d801</vt:lpwstr>
  </property>
</Properties>
</file>